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000000" w:themeColor="text1"/>
          <w:sz w:val="20"/>
          <w:szCs w:val="20"/>
          <w:lang w:val="en-AU" w:eastAsia="en-US"/>
        </w:rPr>
        <w:id w:val="-1088769637"/>
        <w:docPartObj>
          <w:docPartGallery w:val="Cover Pages"/>
          <w:docPartUnique/>
        </w:docPartObj>
      </w:sdtPr>
      <w:sdtContent>
        <w:p w14:paraId="69806F96" w14:textId="77777777" w:rsidR="00375771" w:rsidRPr="008C474A" w:rsidRDefault="00AD58B9" w:rsidP="008C474A">
          <w:pPr>
            <w:pStyle w:val="NoSpacing"/>
            <w:rPr>
              <w:color w:val="000000" w:themeColor="text1"/>
              <w:sz w:val="20"/>
              <w:szCs w:val="20"/>
              <w:lang w:val="en-AU"/>
            </w:rPr>
          </w:pPr>
          <w:r w:rsidRPr="008C474A">
            <w:rPr>
              <w:noProof/>
              <w:color w:val="000000" w:themeColor="text1"/>
              <w:sz w:val="20"/>
              <w:szCs w:val="20"/>
              <w:lang w:val="en-AU"/>
            </w:rPr>
            <w:drawing>
              <wp:anchor distT="0" distB="0" distL="114300" distR="114300" simplePos="0" relativeHeight="251658241" behindDoc="1" locked="0" layoutInCell="1" allowOverlap="1" wp14:anchorId="05F2EE36" wp14:editId="39AF3AAC">
                <wp:simplePos x="0" y="0"/>
                <wp:positionH relativeFrom="column">
                  <wp:posOffset>3263784</wp:posOffset>
                </wp:positionH>
                <wp:positionV relativeFrom="paragraph">
                  <wp:posOffset>-2716146</wp:posOffset>
                </wp:positionV>
                <wp:extent cx="4530179" cy="4540224"/>
                <wp:effectExtent l="0" t="0" r="3810" b="0"/>
                <wp:wrapNone/>
                <wp:docPr id="2097665336" name="Picture 9" descr="A black background with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65336" name="Picture 9" descr="A black background with yellow dot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530179" cy="4540224"/>
                        </a:xfrm>
                        <a:prstGeom prst="rect">
                          <a:avLst/>
                        </a:prstGeom>
                      </pic:spPr>
                    </pic:pic>
                  </a:graphicData>
                </a:graphic>
                <wp14:sizeRelH relativeFrom="page">
                  <wp14:pctWidth>0</wp14:pctWidth>
                </wp14:sizeRelH>
                <wp14:sizeRelV relativeFrom="page">
                  <wp14:pctHeight>0</wp14:pctHeight>
                </wp14:sizeRelV>
              </wp:anchor>
            </w:drawing>
          </w:r>
        </w:p>
        <w:p w14:paraId="7F45A9CD" w14:textId="77777777" w:rsidR="00375771" w:rsidRPr="008C474A" w:rsidRDefault="00375771" w:rsidP="008C474A">
          <w:pPr>
            <w:rPr>
              <w:color w:val="000000" w:themeColor="text1"/>
              <w:sz w:val="20"/>
              <w:szCs w:val="20"/>
            </w:rPr>
          </w:pPr>
        </w:p>
        <w:p w14:paraId="2E901549" w14:textId="77777777" w:rsidR="00E730AA" w:rsidRPr="008C474A" w:rsidRDefault="00E730AA" w:rsidP="008C474A">
          <w:pPr>
            <w:rPr>
              <w:color w:val="000000" w:themeColor="text1"/>
              <w:sz w:val="20"/>
              <w:szCs w:val="20"/>
            </w:rPr>
          </w:pPr>
        </w:p>
        <w:p w14:paraId="688D5614" w14:textId="77777777" w:rsidR="00E730AA" w:rsidRPr="008C474A" w:rsidRDefault="00E730AA" w:rsidP="008C474A">
          <w:pPr>
            <w:rPr>
              <w:color w:val="000000" w:themeColor="text1"/>
              <w:sz w:val="20"/>
              <w:szCs w:val="20"/>
            </w:rPr>
          </w:pPr>
        </w:p>
        <w:p w14:paraId="112C1ED3" w14:textId="77777777" w:rsidR="00E730AA" w:rsidRPr="008C474A" w:rsidRDefault="00E730AA" w:rsidP="008C474A">
          <w:pPr>
            <w:rPr>
              <w:color w:val="000000" w:themeColor="text1"/>
              <w:sz w:val="20"/>
              <w:szCs w:val="20"/>
            </w:rPr>
          </w:pPr>
        </w:p>
        <w:p w14:paraId="64A74B28" w14:textId="77777777" w:rsidR="00E730AA" w:rsidRPr="008C474A" w:rsidRDefault="00E730AA" w:rsidP="008C474A">
          <w:pPr>
            <w:rPr>
              <w:color w:val="000000" w:themeColor="text1"/>
              <w:sz w:val="20"/>
              <w:szCs w:val="20"/>
            </w:rPr>
          </w:pPr>
        </w:p>
        <w:p w14:paraId="00FB3AD1" w14:textId="77777777" w:rsidR="00E730AA" w:rsidRPr="008C474A" w:rsidRDefault="00E730AA" w:rsidP="008C474A">
          <w:pPr>
            <w:rPr>
              <w:color w:val="000000" w:themeColor="text1"/>
              <w:sz w:val="20"/>
              <w:szCs w:val="20"/>
            </w:rPr>
          </w:pPr>
        </w:p>
        <w:p w14:paraId="410C0C03" w14:textId="77777777" w:rsidR="00E730AA" w:rsidRPr="008C474A" w:rsidRDefault="00E730AA" w:rsidP="008C474A">
          <w:pPr>
            <w:rPr>
              <w:color w:val="000000" w:themeColor="text1"/>
              <w:sz w:val="20"/>
              <w:szCs w:val="20"/>
            </w:rPr>
          </w:pPr>
        </w:p>
        <w:p w14:paraId="0635AFC1" w14:textId="77777777" w:rsidR="00E730AA" w:rsidRPr="008C474A" w:rsidRDefault="00E730AA" w:rsidP="008C474A">
          <w:pPr>
            <w:rPr>
              <w:color w:val="000000" w:themeColor="text1"/>
              <w:sz w:val="20"/>
              <w:szCs w:val="20"/>
            </w:rPr>
          </w:pPr>
        </w:p>
        <w:p w14:paraId="54A423D4" w14:textId="77777777" w:rsidR="00E730AA" w:rsidRPr="008C474A" w:rsidRDefault="00E730AA" w:rsidP="008C474A">
          <w:pPr>
            <w:rPr>
              <w:color w:val="000000" w:themeColor="text1"/>
              <w:sz w:val="20"/>
              <w:szCs w:val="20"/>
            </w:rPr>
          </w:pPr>
        </w:p>
        <w:p w14:paraId="37FF5601" w14:textId="77777777" w:rsidR="00E730AA" w:rsidRPr="008C474A" w:rsidRDefault="00E730AA" w:rsidP="008C474A">
          <w:pPr>
            <w:rPr>
              <w:color w:val="000000" w:themeColor="text1"/>
              <w:sz w:val="20"/>
              <w:szCs w:val="20"/>
            </w:rPr>
          </w:pPr>
        </w:p>
        <w:p w14:paraId="599343F8" w14:textId="77777777" w:rsidR="00E730AA" w:rsidRPr="008C474A" w:rsidRDefault="00E730AA" w:rsidP="008C474A">
          <w:pPr>
            <w:rPr>
              <w:color w:val="000000" w:themeColor="text1"/>
              <w:sz w:val="20"/>
              <w:szCs w:val="20"/>
            </w:rPr>
          </w:pPr>
        </w:p>
        <w:p w14:paraId="01A3789C" w14:textId="77777777" w:rsidR="00E730AA" w:rsidRPr="008C474A" w:rsidRDefault="00E730AA" w:rsidP="008C474A">
          <w:pPr>
            <w:rPr>
              <w:color w:val="000000" w:themeColor="text1"/>
              <w:sz w:val="20"/>
              <w:szCs w:val="20"/>
            </w:rPr>
          </w:pPr>
        </w:p>
        <w:tbl>
          <w:tblPr>
            <w:tblStyle w:val="TableGrid"/>
            <w:tblpPr w:leftFromText="180" w:rightFromText="180" w:vertAnchor="text" w:horzAnchor="margin" w:tblpY="4159"/>
            <w:tblW w:w="0" w:type="auto"/>
            <w:tblBorders>
              <w:insideH w:val="single" w:sz="4" w:space="0" w:color="FFFFFF" w:themeColor="background1"/>
            </w:tblBorders>
            <w:tblLook w:val="04A0" w:firstRow="1" w:lastRow="0" w:firstColumn="1" w:lastColumn="0" w:noHBand="0" w:noVBand="1"/>
          </w:tblPr>
          <w:tblGrid>
            <w:gridCol w:w="2835"/>
            <w:gridCol w:w="2954"/>
            <w:gridCol w:w="3231"/>
          </w:tblGrid>
          <w:tr w:rsidR="00B41F0E" w:rsidRPr="008C474A" w14:paraId="3E71D62E" w14:textId="77777777" w:rsidTr="008C474A">
            <w:trPr>
              <w:trHeight w:val="845"/>
            </w:trPr>
            <w:tc>
              <w:tcPr>
                <w:tcW w:w="2835" w:type="dxa"/>
                <w:vAlign w:val="center"/>
              </w:tcPr>
              <w:p w14:paraId="7756A148" w14:textId="050564C9" w:rsidR="00C626FB" w:rsidRPr="003A147A" w:rsidRDefault="00B41F0E" w:rsidP="003A147A">
                <w:pPr>
                  <w:pStyle w:val="NoSpacing"/>
                  <w:rPr>
                    <w:rFonts w:ascii="Unbounded Medium" w:hAnsi="Unbounded Medium" w:cs="Aktiv Grotesk"/>
                    <w:color w:val="FFFFFF" w:themeColor="background1"/>
                    <w:sz w:val="16"/>
                    <w:szCs w:val="16"/>
                    <w:lang w:val="en-AU"/>
                  </w:rPr>
                </w:pPr>
                <w:r w:rsidRPr="008C474A">
                  <w:rPr>
                    <w:rFonts w:ascii="Unbounded Medium" w:hAnsi="Unbounded Medium" w:cs="Aktiv Grotesk"/>
                    <w:color w:val="FFFFFF" w:themeColor="background1"/>
                    <w:sz w:val="16"/>
                    <w:szCs w:val="16"/>
                    <w:lang w:val="en-AU"/>
                  </w:rPr>
                  <w:t>POSITION TITLE:</w:t>
                </w:r>
              </w:p>
            </w:tc>
            <w:tc>
              <w:tcPr>
                <w:tcW w:w="6185" w:type="dxa"/>
                <w:gridSpan w:val="2"/>
                <w:vAlign w:val="center"/>
              </w:tcPr>
              <w:p w14:paraId="5176323B" w14:textId="603FDD86" w:rsidR="00B41F0E" w:rsidRPr="008C474A" w:rsidRDefault="007F153D" w:rsidP="008C474A">
                <w:pPr>
                  <w:pStyle w:val="NoSpacing"/>
                  <w:rPr>
                    <w:rFonts w:ascii="Unbounded Light" w:hAnsi="Unbounded Light" w:cs="Aktiv Grotesk Medium"/>
                    <w:color w:val="FFFFFF" w:themeColor="background1"/>
                    <w:sz w:val="20"/>
                    <w:szCs w:val="20"/>
                    <w:lang w:val="en-AU"/>
                  </w:rPr>
                </w:pPr>
                <w:r>
                  <w:rPr>
                    <w:rFonts w:ascii="Unbounded Light" w:hAnsi="Unbounded Light" w:cs="Aktiv Grotesk Medium"/>
                    <w:color w:val="FFFFFF" w:themeColor="background1"/>
                    <w:sz w:val="20"/>
                    <w:szCs w:val="20"/>
                    <w:lang w:val="en-AU"/>
                  </w:rPr>
                  <w:t xml:space="preserve">FRINGE WORLD </w:t>
                </w:r>
                <w:r w:rsidR="003A147A">
                  <w:rPr>
                    <w:rFonts w:ascii="Unbounded Light" w:hAnsi="Unbounded Light" w:cs="Aktiv Grotesk Medium"/>
                    <w:color w:val="FFFFFF" w:themeColor="background1"/>
                    <w:sz w:val="20"/>
                    <w:szCs w:val="20"/>
                    <w:lang w:val="en-AU"/>
                  </w:rPr>
                  <w:t xml:space="preserve">Venue </w:t>
                </w:r>
                <w:r w:rsidR="006734A0">
                  <w:rPr>
                    <w:rFonts w:ascii="Unbounded Light" w:hAnsi="Unbounded Light" w:cs="Aktiv Grotesk Medium"/>
                    <w:color w:val="FFFFFF" w:themeColor="background1"/>
                    <w:sz w:val="20"/>
                    <w:szCs w:val="20"/>
                    <w:lang w:val="en-AU"/>
                  </w:rPr>
                  <w:t>Techni</w:t>
                </w:r>
                <w:r w:rsidR="00994B7B">
                  <w:rPr>
                    <w:rFonts w:ascii="Unbounded Light" w:hAnsi="Unbounded Light" w:cs="Aktiv Grotesk Medium"/>
                    <w:color w:val="FFFFFF" w:themeColor="background1"/>
                    <w:sz w:val="20"/>
                    <w:szCs w:val="20"/>
                    <w:lang w:val="en-AU"/>
                  </w:rPr>
                  <w:t xml:space="preserve">cian </w:t>
                </w:r>
              </w:p>
            </w:tc>
          </w:tr>
          <w:tr w:rsidR="00B41F0E" w:rsidRPr="008C474A" w14:paraId="2421E62E" w14:textId="77777777" w:rsidTr="008C474A">
            <w:trPr>
              <w:trHeight w:val="834"/>
            </w:trPr>
            <w:tc>
              <w:tcPr>
                <w:tcW w:w="2835" w:type="dxa"/>
                <w:vAlign w:val="center"/>
              </w:tcPr>
              <w:p w14:paraId="303266E6" w14:textId="1E5A4492" w:rsidR="00C626FB" w:rsidRPr="003A147A" w:rsidRDefault="00B41F0E" w:rsidP="003A147A">
                <w:pPr>
                  <w:pStyle w:val="NoSpacing"/>
                  <w:rPr>
                    <w:rFonts w:ascii="Unbounded Medium" w:hAnsi="Unbounded Medium" w:cs="Aktiv Grotesk"/>
                    <w:color w:val="FFFFFF" w:themeColor="background1"/>
                    <w:sz w:val="16"/>
                    <w:szCs w:val="16"/>
                    <w:lang w:val="en-AU"/>
                  </w:rPr>
                </w:pPr>
                <w:r w:rsidRPr="008C474A">
                  <w:rPr>
                    <w:rFonts w:ascii="Unbounded Medium" w:hAnsi="Unbounded Medium" w:cs="Aktiv Grotesk"/>
                    <w:color w:val="FFFFFF" w:themeColor="background1"/>
                    <w:sz w:val="16"/>
                    <w:szCs w:val="16"/>
                    <w:lang w:val="en-AU"/>
                  </w:rPr>
                  <w:t>DEPARTMENT:</w:t>
                </w:r>
              </w:p>
            </w:tc>
            <w:tc>
              <w:tcPr>
                <w:tcW w:w="6185" w:type="dxa"/>
                <w:gridSpan w:val="2"/>
                <w:vAlign w:val="center"/>
              </w:tcPr>
              <w:p w14:paraId="18A24446" w14:textId="2D9586A6" w:rsidR="00B41F0E" w:rsidRPr="008C474A" w:rsidRDefault="00C626FB" w:rsidP="008C474A">
                <w:pPr>
                  <w:pStyle w:val="NoSpacing"/>
                  <w:rPr>
                    <w:rFonts w:ascii="Unbounded Light" w:hAnsi="Unbounded Light" w:cs="Aktiv Grotesk Medium"/>
                    <w:color w:val="FFFFFF" w:themeColor="background1"/>
                    <w:sz w:val="20"/>
                    <w:szCs w:val="20"/>
                    <w:lang w:val="en-AU"/>
                  </w:rPr>
                </w:pPr>
                <w:r>
                  <w:rPr>
                    <w:rFonts w:ascii="Unbounded Light" w:hAnsi="Unbounded Light" w:cs="Aktiv Grotesk Medium"/>
                    <w:color w:val="FFFFFF" w:themeColor="background1"/>
                    <w:sz w:val="20"/>
                    <w:szCs w:val="20"/>
                    <w:lang w:val="en-AU"/>
                  </w:rPr>
                  <w:t xml:space="preserve">Technical </w:t>
                </w:r>
              </w:p>
            </w:tc>
          </w:tr>
          <w:tr w:rsidR="00B41F0E" w:rsidRPr="008C474A" w14:paraId="48F54794" w14:textId="77777777" w:rsidTr="008C474A">
            <w:trPr>
              <w:trHeight w:val="780"/>
            </w:trPr>
            <w:tc>
              <w:tcPr>
                <w:tcW w:w="2835" w:type="dxa"/>
                <w:vAlign w:val="center"/>
              </w:tcPr>
              <w:p w14:paraId="438847C1" w14:textId="6D6DE0DF" w:rsidR="00C626FB" w:rsidRPr="003A147A" w:rsidRDefault="00B41F0E" w:rsidP="003A147A">
                <w:pPr>
                  <w:pStyle w:val="NoSpacing"/>
                  <w:rPr>
                    <w:rFonts w:ascii="Unbounded Medium" w:hAnsi="Unbounded Medium" w:cs="Aktiv Grotesk"/>
                    <w:color w:val="FFFFFF" w:themeColor="background1"/>
                    <w:sz w:val="16"/>
                    <w:szCs w:val="16"/>
                    <w:lang w:val="en-AU"/>
                  </w:rPr>
                </w:pPr>
                <w:r w:rsidRPr="008C474A">
                  <w:rPr>
                    <w:rFonts w:ascii="Unbounded Medium" w:hAnsi="Unbounded Medium" w:cs="Aktiv Grotesk"/>
                    <w:color w:val="FFFFFF" w:themeColor="background1"/>
                    <w:sz w:val="16"/>
                    <w:szCs w:val="16"/>
                    <w:lang w:val="en-AU"/>
                  </w:rPr>
                  <w:t>TERM:</w:t>
                </w:r>
              </w:p>
            </w:tc>
            <w:tc>
              <w:tcPr>
                <w:tcW w:w="6185" w:type="dxa"/>
                <w:gridSpan w:val="2"/>
                <w:vAlign w:val="center"/>
              </w:tcPr>
              <w:p w14:paraId="5E35972B" w14:textId="61C71926" w:rsidR="00B41F0E" w:rsidRPr="008C474A" w:rsidRDefault="006734A0" w:rsidP="008C474A">
                <w:pPr>
                  <w:pStyle w:val="NoSpacing"/>
                  <w:rPr>
                    <w:rFonts w:ascii="Unbounded Light" w:hAnsi="Unbounded Light" w:cs="Aktiv Grotesk Medium"/>
                    <w:color w:val="FFFFFF" w:themeColor="background1"/>
                    <w:sz w:val="20"/>
                    <w:szCs w:val="20"/>
                    <w:lang w:val="en-AU"/>
                  </w:rPr>
                </w:pPr>
                <w:r>
                  <w:rPr>
                    <w:rFonts w:ascii="Unbounded Light" w:hAnsi="Unbounded Light" w:cs="Aktiv Grotesk Medium"/>
                    <w:color w:val="FFFFFF" w:themeColor="background1"/>
                    <w:sz w:val="20"/>
                    <w:szCs w:val="20"/>
                    <w:lang w:val="en-AU"/>
                  </w:rPr>
                  <w:t xml:space="preserve">December - February </w:t>
                </w:r>
                <w:r w:rsidR="00C626FB">
                  <w:rPr>
                    <w:rFonts w:ascii="Unbounded Light" w:hAnsi="Unbounded Light" w:cs="Aktiv Grotesk Medium"/>
                    <w:color w:val="FFFFFF" w:themeColor="background1"/>
                    <w:sz w:val="20"/>
                    <w:szCs w:val="20"/>
                    <w:lang w:val="en-AU"/>
                  </w:rPr>
                  <w:t xml:space="preserve"> </w:t>
                </w:r>
              </w:p>
            </w:tc>
          </w:tr>
          <w:tr w:rsidR="00B41F0E" w:rsidRPr="008C474A" w14:paraId="3607A587" w14:textId="77777777" w:rsidTr="008C474A">
            <w:trPr>
              <w:trHeight w:val="744"/>
            </w:trPr>
            <w:tc>
              <w:tcPr>
                <w:tcW w:w="2835" w:type="dxa"/>
                <w:vAlign w:val="center"/>
              </w:tcPr>
              <w:p w14:paraId="04C7D562" w14:textId="190191C9" w:rsidR="00C626FB" w:rsidRPr="008C474A" w:rsidRDefault="00B41F0E" w:rsidP="008C474A">
                <w:pPr>
                  <w:pStyle w:val="NoSpacing"/>
                  <w:rPr>
                    <w:rFonts w:ascii="Unbounded Medium" w:hAnsi="Unbounded Medium" w:cs="Aktiv Grotesk"/>
                    <w:color w:val="FFFFFF" w:themeColor="background1"/>
                    <w:sz w:val="16"/>
                    <w:szCs w:val="16"/>
                    <w:lang w:val="en-AU"/>
                  </w:rPr>
                </w:pPr>
                <w:r w:rsidRPr="008C474A">
                  <w:rPr>
                    <w:rFonts w:ascii="Unbounded Medium" w:hAnsi="Unbounded Medium" w:cs="Aktiv Grotesk"/>
                    <w:color w:val="FFFFFF" w:themeColor="background1"/>
                    <w:sz w:val="16"/>
                    <w:szCs w:val="16"/>
                    <w:lang w:val="en-AU"/>
                  </w:rPr>
                  <w:t>REPORTS TO:</w:t>
                </w:r>
              </w:p>
            </w:tc>
            <w:tc>
              <w:tcPr>
                <w:tcW w:w="6185" w:type="dxa"/>
                <w:gridSpan w:val="2"/>
                <w:vAlign w:val="center"/>
              </w:tcPr>
              <w:p w14:paraId="0151B133" w14:textId="32CA89C9" w:rsidR="00B41F0E" w:rsidRPr="008C474A" w:rsidRDefault="00C626FB" w:rsidP="008C474A">
                <w:pPr>
                  <w:pStyle w:val="NoSpacing"/>
                  <w:rPr>
                    <w:rFonts w:ascii="Unbounded Light" w:hAnsi="Unbounded Light" w:cs="Aktiv Grotesk Medium"/>
                    <w:color w:val="FFFFFF" w:themeColor="background1"/>
                    <w:sz w:val="20"/>
                    <w:szCs w:val="20"/>
                    <w:lang w:val="en-AU"/>
                  </w:rPr>
                </w:pPr>
                <w:r>
                  <w:rPr>
                    <w:rFonts w:ascii="Unbounded Light" w:hAnsi="Unbounded Light" w:cs="Aktiv Grotesk Medium"/>
                    <w:color w:val="FFFFFF" w:themeColor="background1"/>
                    <w:sz w:val="20"/>
                    <w:szCs w:val="20"/>
                    <w:lang w:val="en-AU"/>
                  </w:rPr>
                  <w:t>Technical Manager</w:t>
                </w:r>
                <w:r w:rsidR="00994B7B">
                  <w:rPr>
                    <w:rFonts w:ascii="Unbounded Light" w:hAnsi="Unbounded Light" w:cs="Aktiv Grotesk Medium"/>
                    <w:color w:val="FFFFFF" w:themeColor="background1"/>
                    <w:sz w:val="20"/>
                    <w:szCs w:val="20"/>
                    <w:lang w:val="en-AU"/>
                  </w:rPr>
                  <w:t>, Technical Site Managers</w:t>
                </w:r>
              </w:p>
            </w:tc>
          </w:tr>
          <w:tr w:rsidR="00B41F0E" w:rsidRPr="008C474A" w14:paraId="01DD3A42" w14:textId="77777777" w:rsidTr="008C474A">
            <w:trPr>
              <w:trHeight w:val="835"/>
            </w:trPr>
            <w:tc>
              <w:tcPr>
                <w:tcW w:w="2835" w:type="dxa"/>
                <w:vAlign w:val="center"/>
              </w:tcPr>
              <w:p w14:paraId="5E660821" w14:textId="3197CE93" w:rsidR="00C626FB" w:rsidRPr="003A147A" w:rsidRDefault="00B41F0E" w:rsidP="003A147A">
                <w:pPr>
                  <w:pStyle w:val="NoSpacing"/>
                  <w:rPr>
                    <w:rFonts w:ascii="Unbounded Medium" w:hAnsi="Unbounded Medium" w:cs="Aktiv Grotesk"/>
                    <w:color w:val="FFFFFF" w:themeColor="background1"/>
                    <w:sz w:val="16"/>
                    <w:szCs w:val="16"/>
                    <w:lang w:val="en-AU"/>
                  </w:rPr>
                </w:pPr>
                <w:r w:rsidRPr="008C474A">
                  <w:rPr>
                    <w:rFonts w:ascii="Unbounded Medium" w:hAnsi="Unbounded Medium" w:cs="Aktiv Grotesk"/>
                    <w:color w:val="FFFFFF" w:themeColor="background1"/>
                    <w:sz w:val="16"/>
                    <w:szCs w:val="16"/>
                    <w:lang w:val="en-AU"/>
                  </w:rPr>
                  <w:t>DIRECT REPORTS:</w:t>
                </w:r>
              </w:p>
            </w:tc>
            <w:tc>
              <w:tcPr>
                <w:tcW w:w="6185" w:type="dxa"/>
                <w:gridSpan w:val="2"/>
                <w:vAlign w:val="center"/>
              </w:tcPr>
              <w:p w14:paraId="0B52C85C" w14:textId="21A9A3A1" w:rsidR="00B41F0E" w:rsidRPr="008C474A" w:rsidRDefault="00994B7B" w:rsidP="008C474A">
                <w:pPr>
                  <w:pStyle w:val="NoSpacing"/>
                  <w:rPr>
                    <w:rFonts w:ascii="Unbounded Light" w:hAnsi="Unbounded Light" w:cs="Aktiv Grotesk Medium"/>
                    <w:color w:val="FFFFFF" w:themeColor="background1"/>
                    <w:sz w:val="20"/>
                    <w:szCs w:val="20"/>
                    <w:lang w:val="en-AU"/>
                  </w:rPr>
                </w:pPr>
                <w:r>
                  <w:rPr>
                    <w:rFonts w:ascii="Unbounded Light" w:hAnsi="Unbounded Light" w:cs="Aktiv Grotesk Medium"/>
                    <w:color w:val="FFFFFF" w:themeColor="background1"/>
                    <w:sz w:val="20"/>
                    <w:szCs w:val="20"/>
                    <w:lang w:val="en-AU"/>
                  </w:rPr>
                  <w:t>N/A</w:t>
                </w:r>
                <w:r w:rsidR="006734A0">
                  <w:rPr>
                    <w:rFonts w:ascii="Unbounded Light" w:hAnsi="Unbounded Light" w:cs="Aktiv Grotesk Medium"/>
                    <w:color w:val="FFFFFF" w:themeColor="background1"/>
                    <w:sz w:val="20"/>
                    <w:szCs w:val="20"/>
                    <w:lang w:val="en-AU"/>
                  </w:rPr>
                  <w:t xml:space="preserve"> </w:t>
                </w:r>
                <w:r w:rsidR="00C626FB">
                  <w:rPr>
                    <w:rFonts w:ascii="Unbounded Light" w:hAnsi="Unbounded Light" w:cs="Aktiv Grotesk Medium"/>
                    <w:color w:val="FFFFFF" w:themeColor="background1"/>
                    <w:sz w:val="20"/>
                    <w:szCs w:val="20"/>
                    <w:lang w:val="en-AU"/>
                  </w:rPr>
                  <w:t xml:space="preserve"> </w:t>
                </w:r>
              </w:p>
            </w:tc>
          </w:tr>
          <w:tr w:rsidR="00B41F0E" w:rsidRPr="008C474A" w14:paraId="23FA34EF" w14:textId="77777777" w:rsidTr="008C474A">
            <w:trPr>
              <w:trHeight w:val="797"/>
            </w:trPr>
            <w:tc>
              <w:tcPr>
                <w:tcW w:w="2835" w:type="dxa"/>
                <w:vAlign w:val="center"/>
              </w:tcPr>
              <w:p w14:paraId="1F10985F" w14:textId="5612E956" w:rsidR="00C626FB" w:rsidRPr="003A147A" w:rsidRDefault="00B41F0E" w:rsidP="003A147A">
                <w:pPr>
                  <w:pStyle w:val="NoSpacing"/>
                  <w:rPr>
                    <w:rFonts w:ascii="Unbounded Medium" w:hAnsi="Unbounded Medium" w:cs="Aktiv Grotesk"/>
                    <w:color w:val="FFFFFF" w:themeColor="background1"/>
                    <w:sz w:val="16"/>
                    <w:szCs w:val="16"/>
                    <w:lang w:val="en-AU"/>
                  </w:rPr>
                </w:pPr>
                <w:r w:rsidRPr="008C474A">
                  <w:rPr>
                    <w:rFonts w:ascii="Unbounded Medium" w:hAnsi="Unbounded Medium" w:cs="Aktiv Grotesk"/>
                    <w:color w:val="FFFFFF" w:themeColor="background1"/>
                    <w:sz w:val="16"/>
                    <w:szCs w:val="16"/>
                    <w:lang w:val="en-AU"/>
                  </w:rPr>
                  <w:t>SALARY:</w:t>
                </w:r>
              </w:p>
            </w:tc>
            <w:tc>
              <w:tcPr>
                <w:tcW w:w="6185" w:type="dxa"/>
                <w:gridSpan w:val="2"/>
                <w:vAlign w:val="center"/>
              </w:tcPr>
              <w:p w14:paraId="01DA04E3" w14:textId="63414E7A" w:rsidR="00B41F0E" w:rsidRPr="008C474A" w:rsidRDefault="006734A0" w:rsidP="00C626FB">
                <w:pPr>
                  <w:pStyle w:val="NoSpacing"/>
                  <w:rPr>
                    <w:rFonts w:ascii="Unbounded Light" w:hAnsi="Unbounded Light" w:cs="Aktiv Grotesk Medium"/>
                    <w:color w:val="FFFFFF" w:themeColor="background1"/>
                    <w:sz w:val="20"/>
                    <w:szCs w:val="20"/>
                    <w:lang w:val="en-AU"/>
                  </w:rPr>
                </w:pPr>
                <w:r>
                  <w:rPr>
                    <w:rFonts w:ascii="Unbounded Light" w:hAnsi="Unbounded Light" w:cs="Aktiv Grotesk Medium"/>
                    <w:color w:val="FFFFFF" w:themeColor="background1"/>
                    <w:sz w:val="20"/>
                    <w:szCs w:val="20"/>
                    <w:lang w:val="en-AU"/>
                  </w:rPr>
                  <w:t xml:space="preserve">LPA </w:t>
                </w:r>
                <w:r w:rsidR="00994B7B">
                  <w:rPr>
                    <w:rFonts w:ascii="Unbounded Light" w:hAnsi="Unbounded Light" w:cs="Aktiv Grotesk Medium"/>
                    <w:color w:val="FFFFFF" w:themeColor="background1"/>
                    <w:sz w:val="20"/>
                    <w:szCs w:val="20"/>
                    <w:lang w:val="en-AU"/>
                  </w:rPr>
                  <w:t xml:space="preserve">Casual Level </w:t>
                </w:r>
                <w:r w:rsidR="0065797E">
                  <w:rPr>
                    <w:rFonts w:ascii="Unbounded Light" w:hAnsi="Unbounded Light" w:cs="Aktiv Grotesk Medium"/>
                    <w:color w:val="FFFFFF" w:themeColor="background1"/>
                    <w:sz w:val="20"/>
                    <w:szCs w:val="20"/>
                    <w:lang w:val="en-AU"/>
                  </w:rPr>
                  <w:t xml:space="preserve">4/5 position dependent </w:t>
                </w:r>
                <w:r w:rsidR="003B1036">
                  <w:rPr>
                    <w:rFonts w:ascii="Unbounded Light" w:hAnsi="Unbounded Light" w:cs="Aktiv Grotesk Medium"/>
                    <w:color w:val="FFFFFF" w:themeColor="background1"/>
                    <w:sz w:val="20"/>
                    <w:szCs w:val="20"/>
                    <w:lang w:val="en-AU"/>
                  </w:rPr>
                  <w:t xml:space="preserve"> </w:t>
                </w:r>
                <w:r w:rsidR="00C626FB">
                  <w:rPr>
                    <w:rFonts w:ascii="Unbounded Light" w:hAnsi="Unbounded Light" w:cs="Aktiv Grotesk Medium"/>
                    <w:color w:val="FFFFFF" w:themeColor="background1"/>
                    <w:sz w:val="20"/>
                    <w:szCs w:val="20"/>
                    <w:lang w:val="en-AU"/>
                  </w:rPr>
                  <w:t xml:space="preserve"> </w:t>
                </w:r>
                <w:r w:rsidR="00B41F0E" w:rsidRPr="008C474A">
                  <w:rPr>
                    <w:rFonts w:ascii="Unbounded Light" w:hAnsi="Unbounded Light" w:cs="Aktiv Grotesk Medium"/>
                    <w:color w:val="FFFFFF" w:themeColor="background1"/>
                    <w:sz w:val="20"/>
                    <w:szCs w:val="20"/>
                    <w:lang w:val="en-AU"/>
                  </w:rPr>
                  <w:br/>
                </w:r>
              </w:p>
            </w:tc>
          </w:tr>
          <w:tr w:rsidR="003A147A" w:rsidRPr="008C474A" w14:paraId="17CCC26E" w14:textId="77777777" w:rsidTr="00B41F0E">
            <w:trPr>
              <w:gridAfter w:val="1"/>
              <w:wAfter w:w="3231" w:type="dxa"/>
              <w:trHeight w:val="284"/>
            </w:trPr>
            <w:tc>
              <w:tcPr>
                <w:tcW w:w="5789" w:type="dxa"/>
                <w:gridSpan w:val="2"/>
              </w:tcPr>
              <w:p w14:paraId="660CE57C" w14:textId="77777777" w:rsidR="003A147A" w:rsidRPr="008C474A" w:rsidRDefault="003A147A" w:rsidP="008C474A">
                <w:pPr>
                  <w:pStyle w:val="NoSpacing"/>
                  <w:rPr>
                    <w:rFonts w:ascii="Aktiv Grotesk Cd" w:hAnsi="Aktiv Grotesk Cd" w:cs="Aktiv Grotesk Cd"/>
                    <w:color w:val="000000" w:themeColor="text1"/>
                    <w:sz w:val="20"/>
                    <w:szCs w:val="20"/>
                    <w:lang w:val="en-AU"/>
                  </w:rPr>
                </w:pPr>
              </w:p>
            </w:tc>
          </w:tr>
        </w:tbl>
        <w:p w14:paraId="254BBD85" w14:textId="77777777" w:rsidR="00E730AA" w:rsidRPr="008C474A" w:rsidRDefault="005B17FD" w:rsidP="008C474A">
          <w:pPr>
            <w:rPr>
              <w:color w:val="000000" w:themeColor="text1"/>
              <w:sz w:val="20"/>
              <w:szCs w:val="20"/>
            </w:rPr>
          </w:pPr>
          <w:r w:rsidRPr="008C474A">
            <w:rPr>
              <w:noProof/>
              <w:color w:val="000000" w:themeColor="text1"/>
              <w:sz w:val="20"/>
              <w:szCs w:val="20"/>
            </w:rPr>
            <w:drawing>
              <wp:anchor distT="0" distB="0" distL="114300" distR="114300" simplePos="0" relativeHeight="251658244" behindDoc="0" locked="0" layoutInCell="1" allowOverlap="1" wp14:anchorId="255D6930" wp14:editId="0B992C62">
                <wp:simplePos x="0" y="0"/>
                <wp:positionH relativeFrom="column">
                  <wp:posOffset>91440</wp:posOffset>
                </wp:positionH>
                <wp:positionV relativeFrom="paragraph">
                  <wp:posOffset>0</wp:posOffset>
                </wp:positionV>
                <wp:extent cx="3422468" cy="401725"/>
                <wp:effectExtent l="0" t="0" r="0" b="5080"/>
                <wp:wrapNone/>
                <wp:docPr id="1781449984" name="Picture 9" descr="A number of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49984" name="Picture 9" descr="A number of yellow dot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502666" cy="411138"/>
                        </a:xfrm>
                        <a:prstGeom prst="rect">
                          <a:avLst/>
                        </a:prstGeom>
                      </pic:spPr>
                    </pic:pic>
                  </a:graphicData>
                </a:graphic>
                <wp14:sizeRelH relativeFrom="page">
                  <wp14:pctWidth>0</wp14:pctWidth>
                </wp14:sizeRelH>
                <wp14:sizeRelV relativeFrom="page">
                  <wp14:pctHeight>0</wp14:pctHeight>
                </wp14:sizeRelV>
              </wp:anchor>
            </w:drawing>
          </w:r>
          <w:r w:rsidRPr="008C474A">
            <w:rPr>
              <w:rFonts w:ascii="Helvetica" w:hAnsi="Helvetica"/>
              <w:noProof/>
              <w:color w:val="000000" w:themeColor="text1"/>
              <w:sz w:val="20"/>
              <w:szCs w:val="20"/>
            </w:rPr>
            <mc:AlternateContent>
              <mc:Choice Requires="wps">
                <w:drawing>
                  <wp:anchor distT="0" distB="0" distL="114300" distR="114300" simplePos="0" relativeHeight="251658245" behindDoc="0" locked="0" layoutInCell="1" allowOverlap="1" wp14:anchorId="0E486C31" wp14:editId="0B6B5D4F">
                    <wp:simplePos x="0" y="0"/>
                    <wp:positionH relativeFrom="page">
                      <wp:posOffset>914400</wp:posOffset>
                    </wp:positionH>
                    <wp:positionV relativeFrom="margin">
                      <wp:posOffset>2828925</wp:posOffset>
                    </wp:positionV>
                    <wp:extent cx="6516370" cy="940526"/>
                    <wp:effectExtent l="0" t="0" r="0" b="0"/>
                    <wp:wrapNone/>
                    <wp:docPr id="62" name="Text Box 62"/>
                    <wp:cNvGraphicFramePr/>
                    <a:graphic xmlns:a="http://schemas.openxmlformats.org/drawingml/2006/main">
                      <a:graphicData uri="http://schemas.microsoft.com/office/word/2010/wordprocessingShape">
                        <wps:wsp>
                          <wps:cNvSpPr txBox="1"/>
                          <wps:spPr>
                            <a:xfrm>
                              <a:off x="0" y="0"/>
                              <a:ext cx="6516370" cy="9405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Unbounded SemiBold" w:eastAsiaTheme="majorEastAsia" w:hAnsi="Unbounded SemiBold" w:cs="Aktiv Grotesk"/>
                                    <w:b/>
                                    <w:bCs/>
                                    <w:caps/>
                                    <w:color w:val="DDFF03"/>
                                    <w:spacing w:val="24"/>
                                    <w:sz w:val="28"/>
                                    <w:szCs w:val="28"/>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7DACD8E0" w14:textId="3C3DD659" w:rsidR="005B17FD" w:rsidRPr="003C7F59" w:rsidRDefault="00C626FB" w:rsidP="005B17FD">
                                    <w:pPr>
                                      <w:pStyle w:val="NoSpacing"/>
                                      <w:rPr>
                                        <w:rFonts w:ascii="Unbounded SemiBold" w:eastAsiaTheme="majorEastAsia" w:hAnsi="Unbounded SemiBold" w:cs="Aktiv Grotesk"/>
                                        <w:b/>
                                        <w:bCs/>
                                        <w:caps/>
                                        <w:color w:val="DDFF03"/>
                                        <w:spacing w:val="24"/>
                                        <w:sz w:val="28"/>
                                        <w:szCs w:val="28"/>
                                      </w:rPr>
                                    </w:pPr>
                                    <w:r>
                                      <w:rPr>
                                        <w:rFonts w:ascii="Unbounded SemiBold" w:eastAsiaTheme="majorEastAsia" w:hAnsi="Unbounded SemiBold" w:cs="Aktiv Grotesk"/>
                                        <w:b/>
                                        <w:bCs/>
                                        <w:caps/>
                                        <w:color w:val="DDFF03"/>
                                        <w:spacing w:val="24"/>
                                        <w:sz w:val="28"/>
                                        <w:szCs w:val="28"/>
                                      </w:rPr>
                                      <w:t xml:space="preserve">Fringe World </w:t>
                                    </w:r>
                                    <w:r w:rsidR="003A147A">
                                      <w:rPr>
                                        <w:rFonts w:ascii="Unbounded SemiBold" w:eastAsiaTheme="majorEastAsia" w:hAnsi="Unbounded SemiBold" w:cs="Aktiv Grotesk"/>
                                        <w:b/>
                                        <w:bCs/>
                                        <w:caps/>
                                        <w:color w:val="DDFF03"/>
                                        <w:spacing w:val="24"/>
                                        <w:sz w:val="28"/>
                                        <w:szCs w:val="28"/>
                                      </w:rPr>
                                      <w:t xml:space="preserve">VENUE </w:t>
                                    </w:r>
                                    <w:r w:rsidR="00AE2C1A">
                                      <w:rPr>
                                        <w:rFonts w:ascii="Unbounded SemiBold" w:eastAsiaTheme="majorEastAsia" w:hAnsi="Unbounded SemiBold" w:cs="Aktiv Grotesk"/>
                                        <w:b/>
                                        <w:bCs/>
                                        <w:caps/>
                                        <w:color w:val="DDFF03"/>
                                        <w:spacing w:val="24"/>
                                        <w:sz w:val="28"/>
                                        <w:szCs w:val="28"/>
                                      </w:rPr>
                                      <w:t>TECHNI</w:t>
                                    </w:r>
                                    <w:r w:rsidR="0008375E">
                                      <w:rPr>
                                        <w:rFonts w:ascii="Unbounded SemiBold" w:eastAsiaTheme="majorEastAsia" w:hAnsi="Unbounded SemiBold" w:cs="Aktiv Grotesk"/>
                                        <w:b/>
                                        <w:bCs/>
                                        <w:caps/>
                                        <w:color w:val="DDFF03"/>
                                        <w:spacing w:val="24"/>
                                        <w:sz w:val="28"/>
                                        <w:szCs w:val="28"/>
                                      </w:rPr>
                                      <w:t>CIAN</w:t>
                                    </w:r>
                                  </w:p>
                                </w:sdtContent>
                              </w:sdt>
                              <w:p w14:paraId="6B090441" w14:textId="77777777" w:rsidR="005B17FD" w:rsidRDefault="005B17FD" w:rsidP="005B17FD">
                                <w:pPr>
                                  <w:rPr>
                                    <w:rFonts w:ascii="Unbounded Light" w:hAnsi="Unbounded Light"/>
                                    <w:color w:val="FFFFFF" w:themeColor="background1"/>
                                    <w:sz w:val="20"/>
                                    <w:szCs w:val="20"/>
                                  </w:rPr>
                                </w:pPr>
                              </w:p>
                              <w:p w14:paraId="53F52D9E" w14:textId="77777777" w:rsidR="005B17FD" w:rsidRPr="00A437ED" w:rsidRDefault="005B17FD" w:rsidP="005B17FD">
                                <w:pPr>
                                  <w:rPr>
                                    <w:rFonts w:ascii="Unbounded Light" w:hAnsi="Unbounded Light"/>
                                    <w:color w:val="FFFFFF" w:themeColor="background1"/>
                                    <w:sz w:val="20"/>
                                    <w:szCs w:val="20"/>
                                  </w:rPr>
                                </w:pPr>
                                <w:r w:rsidRPr="00A437ED">
                                  <w:rPr>
                                    <w:rFonts w:ascii="Unbounded Light" w:hAnsi="Unbounded Light"/>
                                    <w:color w:val="FFFFFF" w:themeColor="background1"/>
                                    <w:sz w:val="20"/>
                                    <w:szCs w:val="20"/>
                                  </w:rPr>
                                  <w:t>Position Description</w:t>
                                </w:r>
                              </w:p>
                              <w:p w14:paraId="7FE3F7E9" w14:textId="77777777" w:rsidR="005B17FD" w:rsidRPr="003C7F59" w:rsidRDefault="005B17FD" w:rsidP="005B17FD">
                                <w:pPr>
                                  <w:rPr>
                                    <w:rFonts w:ascii="Unbounded SemiBold" w:hAnsi="Unbounded SemiBold"/>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E486C31" id="_x0000_t202" coordsize="21600,21600" o:spt="202" path="m,l,21600r21600,l21600,xe">
                    <v:stroke joinstyle="miter"/>
                    <v:path gradientshapeok="t" o:connecttype="rect"/>
                  </v:shapetype>
                  <v:shape id="Text Box 62" o:spid="_x0000_s1026" type="#_x0000_t202" style="position:absolute;margin-left:1in;margin-top:222.75pt;width:513.1pt;height:74.0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" filled="f" stroked="f" strokeweight=".5pt">
                    <v:textbox>
                      <w:txbxContent>
                        <w:sdt>
                          <w:sdtPr>
                            <w:rPr>
                              <w:rFonts w:ascii="Unbounded SemiBold" w:eastAsiaTheme="majorEastAsia" w:hAnsi="Unbounded SemiBold" w:cs="Aktiv Grotesk"/>
                              <w:b/>
                              <w:bCs/>
                              <w:caps/>
                              <w:color w:val="DDFF03"/>
                              <w:spacing w:val="24"/>
                              <w:sz w:val="28"/>
                              <w:szCs w:val="28"/>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7DACD8E0" w14:textId="3C3DD659" w:rsidR="005B17FD" w:rsidRPr="003C7F59" w:rsidRDefault="00C626FB" w:rsidP="005B17FD">
                              <w:pPr>
                                <w:pStyle w:val="NoSpacing"/>
                                <w:rPr>
                                  <w:rFonts w:ascii="Unbounded SemiBold" w:eastAsiaTheme="majorEastAsia" w:hAnsi="Unbounded SemiBold" w:cs="Aktiv Grotesk"/>
                                  <w:b/>
                                  <w:bCs/>
                                  <w:caps/>
                                  <w:color w:val="DDFF03"/>
                                  <w:spacing w:val="24"/>
                                  <w:sz w:val="28"/>
                                  <w:szCs w:val="28"/>
                                </w:rPr>
                              </w:pPr>
                              <w:r>
                                <w:rPr>
                                  <w:rFonts w:ascii="Unbounded SemiBold" w:eastAsiaTheme="majorEastAsia" w:hAnsi="Unbounded SemiBold" w:cs="Aktiv Grotesk"/>
                                  <w:b/>
                                  <w:bCs/>
                                  <w:caps/>
                                  <w:color w:val="DDFF03"/>
                                  <w:spacing w:val="24"/>
                                  <w:sz w:val="28"/>
                                  <w:szCs w:val="28"/>
                                </w:rPr>
                                <w:t xml:space="preserve">Fringe World </w:t>
                              </w:r>
                              <w:r w:rsidR="003A147A">
                                <w:rPr>
                                  <w:rFonts w:ascii="Unbounded SemiBold" w:eastAsiaTheme="majorEastAsia" w:hAnsi="Unbounded SemiBold" w:cs="Aktiv Grotesk"/>
                                  <w:b/>
                                  <w:bCs/>
                                  <w:caps/>
                                  <w:color w:val="DDFF03"/>
                                  <w:spacing w:val="24"/>
                                  <w:sz w:val="28"/>
                                  <w:szCs w:val="28"/>
                                </w:rPr>
                                <w:t xml:space="preserve">VENUE </w:t>
                              </w:r>
                              <w:r w:rsidR="00AE2C1A">
                                <w:rPr>
                                  <w:rFonts w:ascii="Unbounded SemiBold" w:eastAsiaTheme="majorEastAsia" w:hAnsi="Unbounded SemiBold" w:cs="Aktiv Grotesk"/>
                                  <w:b/>
                                  <w:bCs/>
                                  <w:caps/>
                                  <w:color w:val="DDFF03"/>
                                  <w:spacing w:val="24"/>
                                  <w:sz w:val="28"/>
                                  <w:szCs w:val="28"/>
                                </w:rPr>
                                <w:t>TECHNI</w:t>
                              </w:r>
                              <w:r w:rsidR="0008375E">
                                <w:rPr>
                                  <w:rFonts w:ascii="Unbounded SemiBold" w:eastAsiaTheme="majorEastAsia" w:hAnsi="Unbounded SemiBold" w:cs="Aktiv Grotesk"/>
                                  <w:b/>
                                  <w:bCs/>
                                  <w:caps/>
                                  <w:color w:val="DDFF03"/>
                                  <w:spacing w:val="24"/>
                                  <w:sz w:val="28"/>
                                  <w:szCs w:val="28"/>
                                </w:rPr>
                                <w:t>CIAN</w:t>
                              </w:r>
                            </w:p>
                          </w:sdtContent>
                        </w:sdt>
                        <w:p w14:paraId="6B090441" w14:textId="77777777" w:rsidR="005B17FD" w:rsidRDefault="005B17FD" w:rsidP="005B17FD">
                          <w:pPr>
                            <w:rPr>
                              <w:rFonts w:ascii="Unbounded Light" w:hAnsi="Unbounded Light"/>
                              <w:color w:val="FFFFFF" w:themeColor="background1"/>
                              <w:sz w:val="20"/>
                              <w:szCs w:val="20"/>
                            </w:rPr>
                          </w:pPr>
                        </w:p>
                        <w:p w14:paraId="53F52D9E" w14:textId="77777777" w:rsidR="005B17FD" w:rsidRPr="00A437ED" w:rsidRDefault="005B17FD" w:rsidP="005B17FD">
                          <w:pPr>
                            <w:rPr>
                              <w:rFonts w:ascii="Unbounded Light" w:hAnsi="Unbounded Light"/>
                              <w:color w:val="FFFFFF" w:themeColor="background1"/>
                              <w:sz w:val="20"/>
                              <w:szCs w:val="20"/>
                            </w:rPr>
                          </w:pPr>
                          <w:r w:rsidRPr="00A437ED">
                            <w:rPr>
                              <w:rFonts w:ascii="Unbounded Light" w:hAnsi="Unbounded Light"/>
                              <w:color w:val="FFFFFF" w:themeColor="background1"/>
                              <w:sz w:val="20"/>
                              <w:szCs w:val="20"/>
                            </w:rPr>
                            <w:t>Position Description</w:t>
                          </w:r>
                        </w:p>
                        <w:p w14:paraId="7FE3F7E9" w14:textId="77777777" w:rsidR="005B17FD" w:rsidRPr="003C7F59" w:rsidRDefault="005B17FD" w:rsidP="005B17FD">
                          <w:pPr>
                            <w:rPr>
                              <w:rFonts w:ascii="Unbounded SemiBold" w:hAnsi="Unbounded SemiBold"/>
                              <w:b/>
                              <w:bCs/>
                              <w:color w:val="FFFFFF" w:themeColor="background1"/>
                              <w:sz w:val="28"/>
                              <w:szCs w:val="28"/>
                            </w:rPr>
                          </w:pPr>
                        </w:p>
                      </w:txbxContent>
                    </v:textbox>
                    <w10:wrap anchorx="page" anchory="margin"/>
                  </v:shape>
                </w:pict>
              </mc:Fallback>
            </mc:AlternateContent>
          </w:r>
        </w:p>
        <w:p w14:paraId="65B25CB3" w14:textId="77777777" w:rsidR="003009AD" w:rsidRPr="008C474A" w:rsidRDefault="00000000" w:rsidP="008C474A">
          <w:pPr>
            <w:rPr>
              <w:color w:val="000000" w:themeColor="text1"/>
              <w:sz w:val="20"/>
              <w:szCs w:val="20"/>
            </w:rPr>
          </w:pPr>
        </w:p>
      </w:sdtContent>
    </w:sdt>
    <w:p w14:paraId="069B2083" w14:textId="77777777" w:rsidR="00B41F0E" w:rsidRDefault="00B41F0E" w:rsidP="008C474A">
      <w:pPr>
        <w:rPr>
          <w:rFonts w:ascii="Aptos" w:eastAsiaTheme="minorEastAsia" w:hAnsi="Aptos" w:cs="Aktiv Grotesk"/>
          <w:b/>
          <w:color w:val="000000" w:themeColor="text1"/>
          <w:spacing w:val="24"/>
          <w:sz w:val="20"/>
          <w:szCs w:val="21"/>
          <w:lang w:val="en-US" w:eastAsia="zh-CN"/>
        </w:rPr>
      </w:pPr>
      <w:r w:rsidRPr="008C474A">
        <w:rPr>
          <w:rFonts w:ascii="Aptos" w:hAnsi="Aptos"/>
          <w:sz w:val="20"/>
          <w:szCs w:val="20"/>
        </w:rPr>
        <w:br w:type="page"/>
      </w:r>
    </w:p>
    <w:p w14:paraId="55D12955" w14:textId="77777777" w:rsidR="00B67392" w:rsidRDefault="00B67392" w:rsidP="00B67392">
      <w:pPr>
        <w:pStyle w:val="AHeadings"/>
      </w:pPr>
      <w:r>
        <w:lastRenderedPageBreak/>
        <w:t>ABOUT ARTRAGE INC.</w:t>
      </w:r>
    </w:p>
    <w:p w14:paraId="03187FB6" w14:textId="77777777" w:rsidR="00B67392" w:rsidRDefault="00B67392" w:rsidP="008E2CFE">
      <w:pPr>
        <w:pStyle w:val="NoSpacing"/>
        <w:spacing w:line="276" w:lineRule="auto"/>
        <w:rPr>
          <w:rFonts w:ascii="Aptos" w:hAnsi="Aptos" w:cs="Aktiv Grotesk"/>
          <w:sz w:val="20"/>
          <w:szCs w:val="20"/>
          <w:lang w:val="en-AU"/>
        </w:rPr>
      </w:pPr>
    </w:p>
    <w:p w14:paraId="5A041C9E" w14:textId="066F9E4C" w:rsidR="008E2CFE" w:rsidRPr="001A773C" w:rsidRDefault="008E2CFE" w:rsidP="008E2CFE">
      <w:pPr>
        <w:pStyle w:val="NoSpacing"/>
        <w:spacing w:line="276" w:lineRule="auto"/>
        <w:rPr>
          <w:rFonts w:ascii="Aptos" w:hAnsi="Aptos" w:cs="Aktiv Grotesk"/>
          <w:sz w:val="20"/>
          <w:szCs w:val="20"/>
          <w:lang w:val="en-AU"/>
        </w:rPr>
      </w:pPr>
      <w:r w:rsidRPr="001A773C">
        <w:rPr>
          <w:rFonts w:ascii="Aptos" w:hAnsi="Aptos" w:cs="Aktiv Grotesk"/>
          <w:sz w:val="20"/>
          <w:szCs w:val="20"/>
          <w:lang w:val="en-AU"/>
        </w:rPr>
        <w:t>ARTRAGE is a not-for-profit charity and one of the oldest arts organisations in Western Australia.</w:t>
      </w:r>
    </w:p>
    <w:p w14:paraId="6ACABD93" w14:textId="77777777" w:rsidR="008E2CFE" w:rsidRPr="001A773C" w:rsidRDefault="008E2CFE" w:rsidP="008E2CFE">
      <w:pPr>
        <w:pStyle w:val="NoSpacing"/>
        <w:spacing w:line="276" w:lineRule="auto"/>
        <w:rPr>
          <w:rFonts w:ascii="Aptos" w:hAnsi="Aptos" w:cs="Aktiv Grotesk"/>
          <w:sz w:val="20"/>
          <w:szCs w:val="20"/>
          <w:lang w:val="en-AU"/>
        </w:rPr>
      </w:pPr>
      <w:r w:rsidRPr="001A773C">
        <w:rPr>
          <w:rFonts w:ascii="Aptos" w:hAnsi="Aptos" w:cs="Aktiv Grotesk"/>
          <w:sz w:val="20"/>
          <w:szCs w:val="20"/>
          <w:lang w:val="en-AU"/>
        </w:rPr>
        <w:t xml:space="preserve">For over thirty years, ARTRAGE has developed and presented numerous key cultural events and festivals including most recently Rooftop Movies (est. 2012), </w:t>
      </w:r>
      <w:r>
        <w:rPr>
          <w:rFonts w:ascii="Aptos" w:hAnsi="Aptos" w:cs="Aktiv Grotesk"/>
          <w:sz w:val="20"/>
          <w:szCs w:val="20"/>
          <w:lang w:val="en-AU"/>
        </w:rPr>
        <w:t xml:space="preserve">RE//PERTH Winter Arts Festival (est. 2024) </w:t>
      </w:r>
      <w:r w:rsidRPr="001A773C">
        <w:rPr>
          <w:rFonts w:ascii="Aptos" w:hAnsi="Aptos" w:cs="Aktiv Grotesk"/>
          <w:sz w:val="20"/>
          <w:szCs w:val="20"/>
          <w:lang w:val="en-AU"/>
        </w:rPr>
        <w:t>and FRINGE WORLD Festival (est. 2011).</w:t>
      </w:r>
      <w:r w:rsidR="00DD62B2">
        <w:rPr>
          <w:rFonts w:ascii="Aptos" w:hAnsi="Aptos" w:cs="Aktiv Grotesk"/>
          <w:sz w:val="20"/>
          <w:szCs w:val="20"/>
          <w:lang w:val="en-AU"/>
        </w:rPr>
        <w:t xml:space="preserve"> </w:t>
      </w:r>
      <w:hyperlink r:id="rId13" w:history="1">
        <w:r w:rsidR="00DD62B2" w:rsidRPr="00D426AD">
          <w:rPr>
            <w:rStyle w:val="Hyperlink"/>
            <w:rFonts w:ascii="Aptos" w:hAnsi="Aptos" w:cs="Aktiv Grotesk"/>
            <w:sz w:val="20"/>
            <w:szCs w:val="20"/>
            <w:lang w:val="en-AU"/>
          </w:rPr>
          <w:t>Click here</w:t>
        </w:r>
      </w:hyperlink>
      <w:r w:rsidR="00DD62B2">
        <w:rPr>
          <w:rFonts w:ascii="Aptos" w:hAnsi="Aptos" w:cs="Aktiv Grotesk"/>
          <w:sz w:val="20"/>
          <w:szCs w:val="20"/>
          <w:lang w:val="en-AU"/>
        </w:rPr>
        <w:t xml:space="preserve"> to learn </w:t>
      </w:r>
      <w:r w:rsidR="00DD62B2" w:rsidRPr="001A773C">
        <w:rPr>
          <w:rFonts w:ascii="Aptos" w:hAnsi="Aptos" w:cs="Aktiv Grotesk"/>
          <w:sz w:val="20"/>
          <w:szCs w:val="20"/>
          <w:lang w:val="en-AU"/>
        </w:rPr>
        <w:t xml:space="preserve">more about </w:t>
      </w:r>
      <w:r w:rsidR="00DD62B2">
        <w:rPr>
          <w:rFonts w:ascii="Aptos" w:hAnsi="Aptos" w:cs="Aktiv Grotesk"/>
          <w:sz w:val="20"/>
          <w:szCs w:val="20"/>
          <w:lang w:val="en-AU"/>
        </w:rPr>
        <w:t>the</w:t>
      </w:r>
      <w:r w:rsidR="00DD62B2" w:rsidRPr="001A773C">
        <w:rPr>
          <w:rFonts w:ascii="Aptos" w:hAnsi="Aptos" w:cs="Aktiv Grotesk"/>
          <w:sz w:val="20"/>
          <w:szCs w:val="20"/>
          <w:lang w:val="en-AU"/>
        </w:rPr>
        <w:t xml:space="preserve"> impact </w:t>
      </w:r>
      <w:r w:rsidR="00DD62B2">
        <w:rPr>
          <w:rFonts w:ascii="Aptos" w:hAnsi="Aptos" w:cs="Aktiv Grotesk"/>
          <w:sz w:val="20"/>
          <w:szCs w:val="20"/>
          <w:lang w:val="en-AU"/>
        </w:rPr>
        <w:t>and work of ARTRAGE.</w:t>
      </w:r>
    </w:p>
    <w:p w14:paraId="7ED7AAFB" w14:textId="77777777" w:rsidR="008E2CFE" w:rsidRPr="001A773C" w:rsidRDefault="008E2CFE" w:rsidP="008E2CFE">
      <w:pPr>
        <w:pStyle w:val="NoSpacing"/>
        <w:spacing w:line="276" w:lineRule="auto"/>
        <w:rPr>
          <w:rFonts w:ascii="Aptos" w:hAnsi="Aptos" w:cs="Aktiv Grotesk"/>
          <w:sz w:val="20"/>
          <w:szCs w:val="20"/>
          <w:lang w:val="en-AU"/>
        </w:rPr>
      </w:pPr>
    </w:p>
    <w:p w14:paraId="32C765AE" w14:textId="77777777" w:rsidR="008E2CFE" w:rsidRPr="007142D4" w:rsidRDefault="008E2CFE" w:rsidP="008E2CFE">
      <w:pPr>
        <w:pStyle w:val="NoSpacing"/>
        <w:spacing w:line="276" w:lineRule="auto"/>
        <w:rPr>
          <w:rFonts w:ascii="Aptos" w:hAnsi="Aptos" w:cs="Aktiv Grotesk"/>
          <w:sz w:val="20"/>
          <w:szCs w:val="20"/>
          <w:lang w:val="en-AU"/>
        </w:rPr>
      </w:pPr>
      <w:r w:rsidRPr="009646E0">
        <w:rPr>
          <w:rFonts w:ascii="Aptos" w:hAnsi="Aptos" w:cs="Aktiv Grotesk"/>
          <w:b/>
          <w:bCs/>
          <w:sz w:val="20"/>
          <w:szCs w:val="20"/>
          <w:lang w:val="en-AU"/>
        </w:rPr>
        <w:t>OUR PURPOSE</w:t>
      </w:r>
      <w:r>
        <w:rPr>
          <w:rFonts w:ascii="Aptos" w:hAnsi="Aptos" w:cs="Aktiv Grotesk"/>
          <w:b/>
          <w:bCs/>
          <w:sz w:val="20"/>
          <w:szCs w:val="20"/>
          <w:lang w:val="en-AU"/>
        </w:rPr>
        <w:t xml:space="preserve"> - </w:t>
      </w:r>
      <w:r w:rsidRPr="007142D4">
        <w:rPr>
          <w:rFonts w:ascii="Aptos" w:hAnsi="Aptos" w:cs="Aktiv Grotesk"/>
          <w:sz w:val="20"/>
          <w:szCs w:val="20"/>
          <w:lang w:val="en-AU"/>
        </w:rPr>
        <w:t xml:space="preserve">to bring artists and audiences together to share in extraordinary experiences </w:t>
      </w:r>
    </w:p>
    <w:p w14:paraId="26949FDA" w14:textId="77777777" w:rsidR="008E2CFE" w:rsidRPr="007142D4" w:rsidRDefault="008E2CFE" w:rsidP="008E2CFE">
      <w:pPr>
        <w:pStyle w:val="NoSpacing"/>
        <w:spacing w:line="276" w:lineRule="auto"/>
        <w:rPr>
          <w:rFonts w:ascii="Aptos" w:hAnsi="Aptos" w:cs="Aktiv Grotesk"/>
          <w:sz w:val="20"/>
          <w:szCs w:val="20"/>
          <w:lang w:val="en-AU"/>
        </w:rPr>
      </w:pPr>
      <w:r w:rsidRPr="009646E0">
        <w:rPr>
          <w:rFonts w:ascii="Aptos" w:hAnsi="Aptos" w:cs="Aktiv Grotesk"/>
          <w:b/>
          <w:bCs/>
          <w:sz w:val="20"/>
          <w:szCs w:val="20"/>
          <w:lang w:val="en-AU"/>
        </w:rPr>
        <w:t xml:space="preserve">OUR VISION </w:t>
      </w:r>
      <w:r>
        <w:rPr>
          <w:rFonts w:ascii="Aptos" w:hAnsi="Aptos" w:cs="Aktiv Grotesk"/>
          <w:b/>
          <w:bCs/>
          <w:sz w:val="20"/>
          <w:szCs w:val="20"/>
          <w:lang w:val="en-AU"/>
        </w:rPr>
        <w:t xml:space="preserve">- </w:t>
      </w:r>
      <w:r w:rsidRPr="007142D4">
        <w:rPr>
          <w:rFonts w:ascii="Aptos" w:hAnsi="Aptos" w:cs="Aktiv Grotesk"/>
          <w:sz w:val="20"/>
          <w:szCs w:val="20"/>
          <w:lang w:val="en-AU"/>
        </w:rPr>
        <w:t>the arts are embraced as an integral cultural driver</w:t>
      </w:r>
    </w:p>
    <w:p w14:paraId="2EC5274B" w14:textId="77777777" w:rsidR="008E2CFE" w:rsidRPr="007142D4" w:rsidRDefault="008E2CFE" w:rsidP="008E2CFE">
      <w:pPr>
        <w:pStyle w:val="NoSpacing"/>
        <w:spacing w:line="276" w:lineRule="auto"/>
        <w:rPr>
          <w:rFonts w:ascii="Aptos" w:hAnsi="Aptos" w:cs="Aktiv Grotesk"/>
          <w:sz w:val="20"/>
          <w:szCs w:val="20"/>
          <w:lang w:val="en-AU"/>
        </w:rPr>
      </w:pPr>
      <w:r w:rsidRPr="009646E0">
        <w:rPr>
          <w:rFonts w:ascii="Aptos" w:hAnsi="Aptos" w:cs="Aktiv Grotesk"/>
          <w:b/>
          <w:bCs/>
          <w:sz w:val="20"/>
          <w:szCs w:val="20"/>
          <w:lang w:val="en-AU"/>
        </w:rPr>
        <w:t>OUR MISSION -</w:t>
      </w:r>
      <w:r w:rsidRPr="007142D4">
        <w:rPr>
          <w:rFonts w:ascii="Aptos" w:hAnsi="Aptos" w:cs="Aktiv Grotesk"/>
          <w:sz w:val="20"/>
          <w:szCs w:val="20"/>
          <w:lang w:val="en-AU"/>
        </w:rPr>
        <w:t xml:space="preserve"> </w:t>
      </w:r>
      <w:r>
        <w:rPr>
          <w:rFonts w:ascii="Aptos" w:hAnsi="Aptos" w:cs="Aktiv Grotesk"/>
          <w:sz w:val="20"/>
          <w:szCs w:val="20"/>
          <w:lang w:val="en-AU"/>
        </w:rPr>
        <w:t>to</w:t>
      </w:r>
      <w:r w:rsidRPr="007142D4">
        <w:rPr>
          <w:rFonts w:ascii="Aptos" w:hAnsi="Aptos" w:cs="Aktiv Grotesk"/>
          <w:sz w:val="20"/>
          <w:szCs w:val="20"/>
          <w:lang w:val="en-AU"/>
        </w:rPr>
        <w:t xml:space="preserve"> create spaces where creativity thrives and where artists and audiences connect</w:t>
      </w:r>
    </w:p>
    <w:p w14:paraId="5C812B75" w14:textId="77777777" w:rsidR="00A96323" w:rsidRPr="008C474A" w:rsidRDefault="00A96323" w:rsidP="008C474A">
      <w:pPr>
        <w:pStyle w:val="NoSpacing"/>
        <w:spacing w:line="276" w:lineRule="auto"/>
        <w:rPr>
          <w:rFonts w:ascii="Aptos" w:hAnsi="Aptos" w:cs="Aktiv Grotesk"/>
          <w:sz w:val="20"/>
          <w:szCs w:val="20"/>
          <w:lang w:val="en-AU"/>
        </w:rPr>
      </w:pPr>
    </w:p>
    <w:p w14:paraId="626CFEB8" w14:textId="77777777" w:rsidR="00A96323" w:rsidRPr="008C474A" w:rsidRDefault="00A96323" w:rsidP="008C474A">
      <w:pPr>
        <w:pStyle w:val="NoSpacing"/>
        <w:spacing w:line="276" w:lineRule="auto"/>
        <w:rPr>
          <w:rFonts w:ascii="Aptos" w:hAnsi="Aptos" w:cs="Aktiv Grotesk"/>
          <w:color w:val="000000" w:themeColor="text1"/>
          <w:sz w:val="20"/>
          <w:szCs w:val="20"/>
          <w:lang w:val="en-AU"/>
        </w:rPr>
      </w:pPr>
      <w:r w:rsidRPr="008C474A">
        <w:rPr>
          <w:rFonts w:ascii="Aptos" w:hAnsi="Aptos" w:cs="Aktiv Grotesk"/>
          <w:noProof/>
          <w:color w:val="000000" w:themeColor="text1"/>
          <w:sz w:val="20"/>
          <w:szCs w:val="20"/>
          <w:lang w:val="en-AU"/>
        </w:rPr>
        <mc:AlternateContent>
          <mc:Choice Requires="wps">
            <w:drawing>
              <wp:anchor distT="0" distB="0" distL="114300" distR="114300" simplePos="0" relativeHeight="251658240" behindDoc="0" locked="0" layoutInCell="1" allowOverlap="1" wp14:anchorId="2BF0A234" wp14:editId="498B5CC9">
                <wp:simplePos x="0" y="0"/>
                <wp:positionH relativeFrom="column">
                  <wp:posOffset>12700</wp:posOffset>
                </wp:positionH>
                <wp:positionV relativeFrom="paragraph">
                  <wp:posOffset>62566</wp:posOffset>
                </wp:positionV>
                <wp:extent cx="5825490" cy="0"/>
                <wp:effectExtent l="0" t="0" r="16510" b="12700"/>
                <wp:wrapNone/>
                <wp:docPr id="1892075066" name="Straight Connector 1892075066"/>
                <wp:cNvGraphicFramePr/>
                <a:graphic xmlns:a="http://schemas.openxmlformats.org/drawingml/2006/main">
                  <a:graphicData uri="http://schemas.microsoft.com/office/word/2010/wordprocessingShape">
                    <wps:wsp>
                      <wps:cNvCnPr/>
                      <wps:spPr>
                        <a:xfrm>
                          <a:off x="0" y="0"/>
                          <a:ext cx="58254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979A1" id="Straight Connector 189207506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4.95pt" to="459.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" strokecolor="black [3213]">
                <v:stroke joinstyle="miter"/>
              </v:line>
            </w:pict>
          </mc:Fallback>
        </mc:AlternateContent>
      </w:r>
    </w:p>
    <w:p w14:paraId="0A74C32C" w14:textId="77777777" w:rsidR="00FA5948" w:rsidRDefault="00FA5948" w:rsidP="00FA5948">
      <w:pPr>
        <w:spacing w:line="276" w:lineRule="auto"/>
        <w:rPr>
          <w:rFonts w:ascii="Unbounded Light" w:hAnsi="Unbounded Light"/>
          <w:b/>
          <w:bCs/>
          <w:caps/>
          <w:sz w:val="20"/>
          <w:szCs w:val="20"/>
        </w:rPr>
      </w:pPr>
    </w:p>
    <w:p w14:paraId="3C7018CB" w14:textId="77777777" w:rsidR="00A96323" w:rsidRPr="00B67392" w:rsidRDefault="00FA5948" w:rsidP="00FA5948">
      <w:pPr>
        <w:spacing w:line="276" w:lineRule="auto"/>
        <w:rPr>
          <w:rFonts w:ascii="Aptos" w:hAnsi="Aptos"/>
          <w:b/>
          <w:bCs/>
          <w:caps/>
          <w:sz w:val="20"/>
          <w:szCs w:val="20"/>
        </w:rPr>
      </w:pPr>
      <w:r w:rsidRPr="00B67392">
        <w:rPr>
          <w:rFonts w:ascii="Aptos" w:hAnsi="Aptos"/>
          <w:b/>
          <w:bCs/>
          <w:caps/>
          <w:sz w:val="20"/>
          <w:szCs w:val="20"/>
        </w:rPr>
        <w:t>ABOUT THE ROLE</w:t>
      </w:r>
      <w:r w:rsidRPr="00B67392">
        <w:rPr>
          <w:rFonts w:ascii="Aptos" w:hAnsi="Aptos"/>
          <w:b/>
          <w:bCs/>
          <w:caps/>
          <w:sz w:val="20"/>
          <w:szCs w:val="20"/>
        </w:rPr>
        <w:br/>
      </w:r>
    </w:p>
    <w:p w14:paraId="5DF292A4" w14:textId="46FC08D1" w:rsidR="007B460A" w:rsidRDefault="007B460A" w:rsidP="007B460A">
      <w:pPr>
        <w:pStyle w:val="NoSpacing"/>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FRINGE WORLD </w:t>
      </w:r>
      <w:r w:rsidR="00B67392">
        <w:rPr>
          <w:rFonts w:ascii="Aptos" w:hAnsi="Aptos" w:cs="Aktiv Grotesk"/>
          <w:color w:val="000000" w:themeColor="text1"/>
          <w:sz w:val="20"/>
          <w:szCs w:val="20"/>
          <w:lang w:val="en-AU"/>
        </w:rPr>
        <w:t>V</w:t>
      </w:r>
      <w:r w:rsidRPr="00A32BC6">
        <w:rPr>
          <w:rFonts w:ascii="Aptos" w:hAnsi="Aptos" w:cs="Aktiv Grotesk"/>
          <w:color w:val="000000" w:themeColor="text1"/>
          <w:sz w:val="20"/>
          <w:szCs w:val="20"/>
          <w:lang w:val="en-AU"/>
        </w:rPr>
        <w:t xml:space="preserve">enue </w:t>
      </w:r>
      <w:r w:rsidR="000613AA">
        <w:rPr>
          <w:rFonts w:ascii="Aptos" w:hAnsi="Aptos" w:cs="Aktiv Grotesk"/>
          <w:color w:val="000000" w:themeColor="text1"/>
          <w:sz w:val="20"/>
          <w:szCs w:val="20"/>
          <w:lang w:val="en-AU"/>
        </w:rPr>
        <w:t>T</w:t>
      </w:r>
      <w:r w:rsidRPr="00A32BC6">
        <w:rPr>
          <w:rFonts w:ascii="Aptos" w:hAnsi="Aptos" w:cs="Aktiv Grotesk"/>
          <w:color w:val="000000" w:themeColor="text1"/>
          <w:sz w:val="20"/>
          <w:szCs w:val="20"/>
          <w:lang w:val="en-AU"/>
        </w:rPr>
        <w:t xml:space="preserve">echnicians </w:t>
      </w:r>
      <w:r w:rsidR="00A32BC6">
        <w:rPr>
          <w:rFonts w:ascii="Aptos" w:hAnsi="Aptos" w:cs="Aktiv Grotesk"/>
          <w:color w:val="000000" w:themeColor="text1"/>
          <w:sz w:val="20"/>
          <w:szCs w:val="20"/>
          <w:lang w:val="en-AU"/>
        </w:rPr>
        <w:t>are responsible for the on-ground technical delivery of the festival.</w:t>
      </w:r>
      <w:r w:rsidRPr="00A32BC6">
        <w:rPr>
          <w:rFonts w:ascii="Aptos" w:hAnsi="Aptos" w:cs="Aktiv Grotesk"/>
          <w:color w:val="000000" w:themeColor="text1"/>
          <w:sz w:val="20"/>
          <w:szCs w:val="20"/>
          <w:lang w:val="en-AU"/>
        </w:rPr>
        <w:t xml:space="preserve"> </w:t>
      </w:r>
    </w:p>
    <w:p w14:paraId="63367730" w14:textId="5EABB592" w:rsidR="000613AA" w:rsidRPr="00A32BC6" w:rsidRDefault="000613AA" w:rsidP="000613AA">
      <w:pPr>
        <w:pStyle w:val="NoSpacing"/>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The primary purpose of FRINGE WORLD </w:t>
      </w:r>
      <w:r>
        <w:rPr>
          <w:rFonts w:ascii="Aptos" w:hAnsi="Aptos" w:cs="Aktiv Grotesk"/>
          <w:color w:val="000000" w:themeColor="text1"/>
          <w:sz w:val="20"/>
          <w:szCs w:val="20"/>
          <w:lang w:val="en-AU"/>
        </w:rPr>
        <w:t>V</w:t>
      </w:r>
      <w:r w:rsidRPr="00A32BC6">
        <w:rPr>
          <w:rFonts w:ascii="Aptos" w:hAnsi="Aptos" w:cs="Aktiv Grotesk"/>
          <w:color w:val="000000" w:themeColor="text1"/>
          <w:sz w:val="20"/>
          <w:szCs w:val="20"/>
          <w:lang w:val="en-AU"/>
        </w:rPr>
        <w:t xml:space="preserve">enue </w:t>
      </w:r>
      <w:r>
        <w:rPr>
          <w:rFonts w:ascii="Aptos" w:hAnsi="Aptos" w:cs="Aktiv Grotesk"/>
          <w:color w:val="000000" w:themeColor="text1"/>
          <w:sz w:val="20"/>
          <w:szCs w:val="20"/>
          <w:lang w:val="en-AU"/>
        </w:rPr>
        <w:t>T</w:t>
      </w:r>
      <w:r w:rsidRPr="00A32BC6">
        <w:rPr>
          <w:rFonts w:ascii="Aptos" w:hAnsi="Aptos" w:cs="Aktiv Grotesk"/>
          <w:color w:val="000000" w:themeColor="text1"/>
          <w:sz w:val="20"/>
          <w:szCs w:val="20"/>
          <w:lang w:val="en-AU"/>
        </w:rPr>
        <w:t xml:space="preserve">echnicians is to contribute to the daily running of an allocated venue; applying their specialised skill set in the areas of stage management, sound, lighting or rigging. </w:t>
      </w:r>
    </w:p>
    <w:p w14:paraId="3B875E8E" w14:textId="77777777" w:rsidR="000613AA" w:rsidRPr="00A32BC6" w:rsidRDefault="000613AA" w:rsidP="000613AA">
      <w:pPr>
        <w:spacing w:line="276" w:lineRule="auto"/>
        <w:rPr>
          <w:rFonts w:ascii="Aptos" w:eastAsiaTheme="minorEastAsia" w:hAnsi="Aptos" w:cs="Aktiv Grotesk"/>
          <w:b/>
          <w:bCs/>
          <w:noProof/>
          <w:color w:val="000000" w:themeColor="text1"/>
          <w:spacing w:val="24"/>
          <w:sz w:val="20"/>
          <w:szCs w:val="20"/>
          <w:lang w:eastAsia="zh-CN"/>
        </w:rPr>
      </w:pPr>
    </w:p>
    <w:p w14:paraId="53433990" w14:textId="1A1BDE17" w:rsidR="000613AA" w:rsidRPr="00A32BC6" w:rsidRDefault="000613AA" w:rsidP="000613AA">
      <w:pPr>
        <w:pStyle w:val="NoSpacing"/>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The role will require daily venue operation duties such as technical operation, facilitating technical rehearsals, show changeovers, completing show documentation such as show reports, and technical </w:t>
      </w:r>
      <w:r w:rsidR="001007E0">
        <w:rPr>
          <w:rFonts w:ascii="Aptos" w:hAnsi="Aptos" w:cs="Aktiv Grotesk"/>
          <w:color w:val="000000" w:themeColor="text1"/>
          <w:sz w:val="20"/>
          <w:szCs w:val="20"/>
          <w:lang w:val="en-AU"/>
        </w:rPr>
        <w:t xml:space="preserve">equipment </w:t>
      </w:r>
      <w:r w:rsidRPr="00A32BC6">
        <w:rPr>
          <w:rFonts w:ascii="Aptos" w:hAnsi="Aptos" w:cs="Aktiv Grotesk"/>
          <w:color w:val="000000" w:themeColor="text1"/>
          <w:sz w:val="20"/>
          <w:szCs w:val="20"/>
          <w:lang w:val="en-AU"/>
        </w:rPr>
        <w:t xml:space="preserve">bump in and out. </w:t>
      </w:r>
    </w:p>
    <w:p w14:paraId="3DF07A0B" w14:textId="77777777" w:rsidR="007B460A" w:rsidRPr="00A32BC6" w:rsidRDefault="007B460A" w:rsidP="007B460A">
      <w:pPr>
        <w:pStyle w:val="NoSpacing"/>
        <w:spacing w:line="276" w:lineRule="auto"/>
        <w:rPr>
          <w:rFonts w:ascii="Aptos" w:hAnsi="Aptos" w:cs="Aktiv Grotesk"/>
          <w:color w:val="000000" w:themeColor="text1"/>
          <w:sz w:val="20"/>
          <w:szCs w:val="20"/>
          <w:lang w:val="en-AU"/>
        </w:rPr>
      </w:pPr>
    </w:p>
    <w:p w14:paraId="44F99546" w14:textId="690A7749" w:rsidR="007B460A" w:rsidRPr="00A32BC6" w:rsidRDefault="007B460A" w:rsidP="007B460A">
      <w:pPr>
        <w:pStyle w:val="NoSpacing"/>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This role requires a passion for live performance; the successful candidate will</w:t>
      </w:r>
      <w:r w:rsidR="000613AA">
        <w:rPr>
          <w:rFonts w:ascii="Aptos" w:hAnsi="Aptos" w:cs="Aktiv Grotesk"/>
          <w:color w:val="000000" w:themeColor="text1"/>
          <w:sz w:val="20"/>
          <w:szCs w:val="20"/>
          <w:lang w:val="en-AU"/>
        </w:rPr>
        <w:t xml:space="preserve"> </w:t>
      </w:r>
      <w:r w:rsidRPr="00A32BC6">
        <w:rPr>
          <w:rFonts w:ascii="Aptos" w:hAnsi="Aptos" w:cs="Aktiv Grotesk"/>
          <w:color w:val="000000" w:themeColor="text1"/>
          <w:sz w:val="20"/>
          <w:szCs w:val="20"/>
          <w:lang w:val="en-AU"/>
        </w:rPr>
        <w:t xml:space="preserve">have proven capabilities in areas of stage management, sound, lighting or rigging. </w:t>
      </w:r>
    </w:p>
    <w:p w14:paraId="35E0690F" w14:textId="77777777" w:rsidR="007B460A" w:rsidRPr="00A32BC6" w:rsidRDefault="007B460A" w:rsidP="007B460A">
      <w:pPr>
        <w:pStyle w:val="NoSpacing"/>
        <w:spacing w:line="276" w:lineRule="auto"/>
        <w:rPr>
          <w:rFonts w:ascii="Aptos" w:hAnsi="Aptos" w:cs="Aktiv Grotesk"/>
          <w:color w:val="000000" w:themeColor="text1"/>
          <w:sz w:val="20"/>
          <w:szCs w:val="20"/>
          <w:lang w:val="en-AU"/>
        </w:rPr>
      </w:pPr>
    </w:p>
    <w:p w14:paraId="7D2B3AFD" w14:textId="07BE9F8B" w:rsidR="007B460A" w:rsidRPr="00A32BC6" w:rsidRDefault="007B460A" w:rsidP="007B460A">
      <w:pPr>
        <w:pStyle w:val="NoSpacing"/>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This is a challenging, fast-paced role at the heart of the </w:t>
      </w:r>
      <w:r w:rsidR="008F35A6">
        <w:rPr>
          <w:rFonts w:ascii="Aptos" w:hAnsi="Aptos" w:cs="Aktiv Grotesk"/>
          <w:color w:val="000000" w:themeColor="text1"/>
          <w:sz w:val="20"/>
          <w:szCs w:val="20"/>
          <w:lang w:val="en-AU"/>
        </w:rPr>
        <w:t>technical</w:t>
      </w:r>
      <w:r w:rsidRPr="00A32BC6">
        <w:rPr>
          <w:rFonts w:ascii="Aptos" w:hAnsi="Aptos" w:cs="Aktiv Grotesk"/>
          <w:color w:val="000000" w:themeColor="text1"/>
          <w:sz w:val="20"/>
          <w:szCs w:val="20"/>
          <w:lang w:val="en-AU"/>
        </w:rPr>
        <w:t xml:space="preserve"> team and will suit someone with experience in production and technical roles, having worked as a venue technician or other similar roles in festivals, theatres, concert halls, or events.</w:t>
      </w:r>
    </w:p>
    <w:p w14:paraId="1126CD52" w14:textId="77777777" w:rsidR="00862D79" w:rsidRPr="00C626FB" w:rsidRDefault="00862D79" w:rsidP="00C626FB">
      <w:pPr>
        <w:widowControl w:val="0"/>
        <w:tabs>
          <w:tab w:val="left" w:pos="220"/>
          <w:tab w:val="left" w:pos="720"/>
        </w:tabs>
        <w:autoSpaceDE w:val="0"/>
        <w:autoSpaceDN w:val="0"/>
        <w:adjustRightInd w:val="0"/>
        <w:spacing w:line="276" w:lineRule="auto"/>
        <w:rPr>
          <w:rFonts w:ascii="Aptos" w:hAnsi="Aptos"/>
        </w:rPr>
      </w:pPr>
    </w:p>
    <w:p w14:paraId="189F71D9" w14:textId="3BA262AB" w:rsidR="00722FCB" w:rsidRPr="00722FCB" w:rsidRDefault="00C626FB" w:rsidP="008C474A">
      <w:pPr>
        <w:pStyle w:val="AHeadings"/>
      </w:pPr>
      <w:r>
        <w:t xml:space="preserve">OPERATIONAL </w:t>
      </w:r>
    </w:p>
    <w:p w14:paraId="06C010DA" w14:textId="77777777" w:rsidR="000A6842" w:rsidRPr="00816589" w:rsidRDefault="000A6842" w:rsidP="000A6842">
      <w:pPr>
        <w:pStyle w:val="NoSpacing"/>
        <w:numPr>
          <w:ilvl w:val="0"/>
          <w:numId w:val="40"/>
        </w:numPr>
        <w:spacing w:line="276" w:lineRule="auto"/>
        <w:rPr>
          <w:rFonts w:ascii="Aptos" w:hAnsi="Aptos" w:cs="Aktiv Grotesk"/>
          <w:color w:val="000000" w:themeColor="text1"/>
          <w:sz w:val="20"/>
          <w:szCs w:val="20"/>
          <w:lang w:val="en-AU"/>
        </w:rPr>
      </w:pPr>
      <w:r w:rsidRPr="00816589">
        <w:rPr>
          <w:rFonts w:ascii="Aptos" w:hAnsi="Aptos" w:cs="Aktiv Grotesk"/>
          <w:color w:val="000000" w:themeColor="text1"/>
          <w:sz w:val="20"/>
          <w:szCs w:val="20"/>
          <w:lang w:val="en-AU"/>
        </w:rPr>
        <w:t>Provide specialist skills in the areas of stage management, sound, lighting, or rigging.</w:t>
      </w:r>
    </w:p>
    <w:p w14:paraId="402F42C7" w14:textId="77777777" w:rsidR="000A6842" w:rsidRPr="00816589" w:rsidRDefault="000A6842" w:rsidP="000A6842">
      <w:pPr>
        <w:pStyle w:val="NoSpacing"/>
        <w:numPr>
          <w:ilvl w:val="0"/>
          <w:numId w:val="40"/>
        </w:numPr>
        <w:spacing w:line="276" w:lineRule="auto"/>
        <w:rPr>
          <w:rFonts w:ascii="Aptos" w:hAnsi="Aptos" w:cs="Aktiv Grotesk"/>
          <w:color w:val="000000" w:themeColor="text1"/>
          <w:sz w:val="20"/>
          <w:szCs w:val="20"/>
          <w:lang w:val="en-AU"/>
        </w:rPr>
      </w:pPr>
      <w:r w:rsidRPr="00816589">
        <w:rPr>
          <w:rFonts w:ascii="Aptos" w:hAnsi="Aptos" w:cs="Aktiv Grotesk"/>
          <w:color w:val="000000" w:themeColor="text1"/>
          <w:sz w:val="20"/>
          <w:szCs w:val="20"/>
          <w:lang w:val="en-AU"/>
        </w:rPr>
        <w:t>Assist with technical bump in and bump out process of FRINGE WORLD festival.</w:t>
      </w:r>
    </w:p>
    <w:p w14:paraId="7021944C" w14:textId="77777777" w:rsidR="000A6842" w:rsidRPr="00816589" w:rsidRDefault="000A6842" w:rsidP="000A6842">
      <w:pPr>
        <w:pStyle w:val="NoSpacing"/>
        <w:numPr>
          <w:ilvl w:val="0"/>
          <w:numId w:val="40"/>
        </w:numPr>
        <w:spacing w:line="276" w:lineRule="auto"/>
        <w:rPr>
          <w:rFonts w:ascii="Aptos" w:hAnsi="Aptos" w:cs="Aktiv Grotesk"/>
          <w:color w:val="000000" w:themeColor="text1"/>
          <w:sz w:val="20"/>
          <w:szCs w:val="20"/>
          <w:lang w:val="en-AU"/>
        </w:rPr>
      </w:pPr>
      <w:r w:rsidRPr="00816589">
        <w:rPr>
          <w:rFonts w:ascii="Aptos" w:hAnsi="Aptos" w:cs="Aktiv Grotesk"/>
          <w:color w:val="000000" w:themeColor="text1"/>
          <w:sz w:val="20"/>
          <w:szCs w:val="20"/>
          <w:lang w:val="en-AU"/>
        </w:rPr>
        <w:t>Work in the specialist area to deliver successful technical rehearsals for incoming seasons.</w:t>
      </w:r>
    </w:p>
    <w:p w14:paraId="534316CD" w14:textId="77777777" w:rsidR="000A6842" w:rsidRPr="00816589" w:rsidRDefault="000A6842" w:rsidP="000A6842">
      <w:pPr>
        <w:pStyle w:val="NoSpacing"/>
        <w:numPr>
          <w:ilvl w:val="0"/>
          <w:numId w:val="40"/>
        </w:numPr>
        <w:spacing w:line="276" w:lineRule="auto"/>
        <w:rPr>
          <w:rFonts w:ascii="Aptos" w:hAnsi="Aptos" w:cs="Aktiv Grotesk"/>
          <w:color w:val="000000" w:themeColor="text1"/>
          <w:sz w:val="20"/>
          <w:szCs w:val="20"/>
          <w:lang w:val="en-AU"/>
        </w:rPr>
      </w:pPr>
      <w:r w:rsidRPr="00816589">
        <w:rPr>
          <w:rFonts w:ascii="Aptos" w:hAnsi="Aptos" w:cs="Aktiv Grotesk"/>
          <w:color w:val="000000" w:themeColor="text1"/>
          <w:sz w:val="20"/>
          <w:szCs w:val="20"/>
          <w:lang w:val="en-AU"/>
        </w:rPr>
        <w:t>Work in the specialist area to operate shows throughout the FRINGE WORLD festival.</w:t>
      </w:r>
    </w:p>
    <w:p w14:paraId="4FCEA597" w14:textId="77777777" w:rsidR="000A6842" w:rsidRPr="00816589" w:rsidRDefault="000A6842" w:rsidP="000A6842">
      <w:pPr>
        <w:pStyle w:val="NoSpacing"/>
        <w:numPr>
          <w:ilvl w:val="0"/>
          <w:numId w:val="40"/>
        </w:numPr>
        <w:spacing w:line="276" w:lineRule="auto"/>
        <w:rPr>
          <w:rFonts w:ascii="Aptos" w:hAnsi="Aptos" w:cs="Aktiv Grotesk"/>
          <w:color w:val="000000" w:themeColor="text1"/>
          <w:sz w:val="20"/>
          <w:szCs w:val="20"/>
          <w:lang w:val="en-AU"/>
        </w:rPr>
      </w:pPr>
      <w:r w:rsidRPr="00816589">
        <w:rPr>
          <w:rFonts w:ascii="Aptos" w:hAnsi="Aptos" w:cs="Aktiv Grotesk"/>
          <w:color w:val="000000" w:themeColor="text1"/>
          <w:sz w:val="20"/>
          <w:szCs w:val="20"/>
          <w:lang w:val="en-AU"/>
        </w:rPr>
        <w:t>Assist with show changeovers to deliver on time show starts.</w:t>
      </w:r>
    </w:p>
    <w:p w14:paraId="45B37A01" w14:textId="77777777" w:rsidR="000A6842" w:rsidRPr="00816589" w:rsidRDefault="000A6842" w:rsidP="000A6842">
      <w:pPr>
        <w:pStyle w:val="NoSpacing"/>
        <w:numPr>
          <w:ilvl w:val="0"/>
          <w:numId w:val="40"/>
        </w:numPr>
        <w:spacing w:line="276" w:lineRule="auto"/>
        <w:rPr>
          <w:rFonts w:ascii="Aptos" w:hAnsi="Aptos" w:cs="Aktiv Grotesk"/>
          <w:color w:val="000000" w:themeColor="text1"/>
          <w:sz w:val="20"/>
          <w:szCs w:val="20"/>
          <w:lang w:val="en-AU"/>
        </w:rPr>
      </w:pPr>
      <w:r w:rsidRPr="00816589">
        <w:rPr>
          <w:rFonts w:ascii="Aptos" w:hAnsi="Aptos" w:cs="Aktiv Grotesk"/>
          <w:color w:val="000000" w:themeColor="text1"/>
          <w:sz w:val="20"/>
          <w:szCs w:val="20"/>
          <w:lang w:val="en-AU"/>
        </w:rPr>
        <w:t>Ensure that technical assets contained within FRINGE WORLD managed venues are maintained, safe and functional.</w:t>
      </w:r>
    </w:p>
    <w:p w14:paraId="115C64A3" w14:textId="77777777" w:rsidR="000A6842" w:rsidRPr="00816589" w:rsidRDefault="000A6842" w:rsidP="000A6842">
      <w:pPr>
        <w:pStyle w:val="NoSpacing"/>
        <w:numPr>
          <w:ilvl w:val="0"/>
          <w:numId w:val="40"/>
        </w:numPr>
        <w:spacing w:line="276" w:lineRule="auto"/>
        <w:rPr>
          <w:rFonts w:ascii="Aptos" w:hAnsi="Aptos" w:cs="Aktiv Grotesk"/>
          <w:sz w:val="20"/>
          <w:szCs w:val="20"/>
          <w:lang w:val="en-AU"/>
        </w:rPr>
      </w:pPr>
      <w:r w:rsidRPr="00816589">
        <w:rPr>
          <w:rFonts w:ascii="Aptos" w:hAnsi="Aptos" w:cs="Aktiv Grotesk"/>
          <w:sz w:val="20"/>
          <w:szCs w:val="20"/>
          <w:lang w:val="en-AU"/>
        </w:rPr>
        <w:t xml:space="preserve">Set up and maintain back of house areas, artist changerooms and production storage; ensuring these spaces are kept clean and safe.  </w:t>
      </w:r>
    </w:p>
    <w:p w14:paraId="70FDD827" w14:textId="77777777" w:rsidR="004E3D8B" w:rsidRDefault="004E3D8B" w:rsidP="001F0F6A">
      <w:pPr>
        <w:pStyle w:val="NoSpacing"/>
        <w:numPr>
          <w:ilvl w:val="0"/>
          <w:numId w:val="41"/>
        </w:numPr>
        <w:spacing w:line="276" w:lineRule="auto"/>
        <w:rPr>
          <w:rFonts w:ascii="Aptos" w:hAnsi="Aptos" w:cs="Aktiv Grotesk"/>
          <w:color w:val="000000" w:themeColor="text1"/>
          <w:sz w:val="20"/>
          <w:szCs w:val="20"/>
          <w:lang w:val="en-AU"/>
        </w:rPr>
      </w:pPr>
      <w:r w:rsidRPr="00C0184A">
        <w:rPr>
          <w:rFonts w:ascii="Aptos" w:hAnsi="Aptos" w:cs="Aktiv Grotesk"/>
          <w:color w:val="000000" w:themeColor="text1"/>
          <w:sz w:val="20"/>
          <w:szCs w:val="20"/>
          <w:lang w:val="en-AU"/>
        </w:rPr>
        <w:t xml:space="preserve">Provide technical support in the areas of sound or lighting, where applicable. </w:t>
      </w:r>
    </w:p>
    <w:p w14:paraId="66793BB2" w14:textId="69ACEAC4" w:rsidR="000445C6" w:rsidRPr="000445C6" w:rsidRDefault="000445C6" w:rsidP="000445C6">
      <w:pPr>
        <w:pStyle w:val="NoSpacing"/>
        <w:numPr>
          <w:ilvl w:val="0"/>
          <w:numId w:val="41"/>
        </w:numPr>
        <w:spacing w:line="276" w:lineRule="auto"/>
        <w:rPr>
          <w:rFonts w:ascii="Aptos" w:hAnsi="Aptos" w:cs="Aktiv Grotesk"/>
          <w:color w:val="000000" w:themeColor="text1"/>
          <w:sz w:val="20"/>
          <w:szCs w:val="20"/>
          <w:lang w:val="en-AU"/>
        </w:rPr>
      </w:pPr>
      <w:r w:rsidRPr="00816589">
        <w:rPr>
          <w:rFonts w:ascii="Aptos" w:hAnsi="Aptos" w:cs="Aktiv Grotesk"/>
          <w:color w:val="000000" w:themeColor="text1"/>
          <w:sz w:val="20"/>
          <w:szCs w:val="20"/>
          <w:lang w:val="en-AU"/>
        </w:rPr>
        <w:t>Work safely and within the bounds of workplace OHS.</w:t>
      </w:r>
    </w:p>
    <w:p w14:paraId="6750812D" w14:textId="769A96A0" w:rsidR="00C626FB" w:rsidRDefault="00C626FB" w:rsidP="00BB2330">
      <w:pPr>
        <w:pStyle w:val="paragraph"/>
        <w:spacing w:before="0" w:beforeAutospacing="0" w:after="0" w:afterAutospacing="0" w:line="288" w:lineRule="auto"/>
        <w:textAlignment w:val="baseline"/>
        <w:rPr>
          <w:rStyle w:val="eop"/>
          <w:rFonts w:ascii="Aptos" w:hAnsi="Aptos" w:cs="Calibri Light"/>
          <w:color w:val="0D1A2F"/>
          <w:sz w:val="20"/>
          <w:szCs w:val="20"/>
          <w:lang w:val="en-US"/>
        </w:rPr>
      </w:pPr>
    </w:p>
    <w:p w14:paraId="1678999B" w14:textId="17C0139F" w:rsidR="00C626FB" w:rsidRPr="00722FCB" w:rsidRDefault="00C626FB" w:rsidP="00C626FB">
      <w:pPr>
        <w:pStyle w:val="AHeadings"/>
      </w:pPr>
      <w:r>
        <w:t xml:space="preserve">REPORTING </w:t>
      </w:r>
    </w:p>
    <w:p w14:paraId="4AA9AA90" w14:textId="77777777" w:rsidR="003D1CDD" w:rsidRPr="00A32BC6" w:rsidRDefault="003D1CDD" w:rsidP="00A32BC6">
      <w:pPr>
        <w:pStyle w:val="NoSpacing"/>
        <w:numPr>
          <w:ilvl w:val="0"/>
          <w:numId w:val="45"/>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Provide incident reports for any injuries, near misses, or accidents.</w:t>
      </w:r>
    </w:p>
    <w:p w14:paraId="6A0138B1" w14:textId="77777777" w:rsidR="003D1CDD" w:rsidRPr="00A32BC6" w:rsidRDefault="003D1CDD" w:rsidP="00A32BC6">
      <w:pPr>
        <w:pStyle w:val="NoSpacing"/>
        <w:numPr>
          <w:ilvl w:val="0"/>
          <w:numId w:val="45"/>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Provide daily show reports using the festival reporting system.</w:t>
      </w:r>
    </w:p>
    <w:p w14:paraId="4BE8D97C" w14:textId="77777777" w:rsidR="003D1CDD" w:rsidRPr="00A32BC6" w:rsidRDefault="003D1CDD" w:rsidP="00A32BC6">
      <w:pPr>
        <w:pStyle w:val="NoSpacing"/>
        <w:numPr>
          <w:ilvl w:val="0"/>
          <w:numId w:val="45"/>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lastRenderedPageBreak/>
        <w:t>Log accurate working hours via the festival reporting system.</w:t>
      </w:r>
    </w:p>
    <w:p w14:paraId="3EEC3533" w14:textId="77777777" w:rsidR="003D1CDD" w:rsidRPr="00A32BC6" w:rsidRDefault="003D1CDD" w:rsidP="00A32BC6">
      <w:pPr>
        <w:pStyle w:val="NoSpacing"/>
        <w:numPr>
          <w:ilvl w:val="0"/>
          <w:numId w:val="45"/>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Provide timely requests for equipment maintenance via the festival reporting system.</w:t>
      </w:r>
    </w:p>
    <w:p w14:paraId="06C1C67D" w14:textId="77777777" w:rsidR="003D1CDD" w:rsidRPr="00A32BC6" w:rsidRDefault="003D1CDD" w:rsidP="00A32BC6">
      <w:pPr>
        <w:pStyle w:val="NoSpacing"/>
        <w:numPr>
          <w:ilvl w:val="0"/>
          <w:numId w:val="45"/>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Embrace &amp; incorporate the FRINGE WORLD values in all areas of your work.</w:t>
      </w:r>
    </w:p>
    <w:p w14:paraId="52E85E89" w14:textId="6D64326D" w:rsidR="003D1CDD" w:rsidRPr="00A32BC6" w:rsidRDefault="003D1CDD" w:rsidP="00A32BC6">
      <w:pPr>
        <w:pStyle w:val="NoSpacing"/>
        <w:numPr>
          <w:ilvl w:val="0"/>
          <w:numId w:val="45"/>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Promote a positive and supportive workplace for all staff</w:t>
      </w:r>
      <w:r w:rsidR="00C81B6B">
        <w:rPr>
          <w:rFonts w:ascii="Aptos" w:hAnsi="Aptos" w:cs="Aktiv Grotesk"/>
          <w:color w:val="000000" w:themeColor="text1"/>
          <w:sz w:val="20"/>
          <w:szCs w:val="20"/>
          <w:lang w:val="en-AU"/>
        </w:rPr>
        <w:t xml:space="preserve">, </w:t>
      </w:r>
      <w:r w:rsidRPr="00A32BC6">
        <w:rPr>
          <w:rFonts w:ascii="Aptos" w:hAnsi="Aptos" w:cs="Aktiv Grotesk"/>
          <w:color w:val="000000" w:themeColor="text1"/>
          <w:sz w:val="20"/>
          <w:szCs w:val="20"/>
          <w:lang w:val="en-AU"/>
        </w:rPr>
        <w:t>contractors and artists.</w:t>
      </w:r>
    </w:p>
    <w:p w14:paraId="377F7F4B" w14:textId="680FE4DA" w:rsidR="003D1CDD" w:rsidRPr="00A32BC6" w:rsidRDefault="003D1CDD" w:rsidP="00A32BC6">
      <w:pPr>
        <w:pStyle w:val="NoSpacing"/>
        <w:numPr>
          <w:ilvl w:val="0"/>
          <w:numId w:val="45"/>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Communicate effectively </w:t>
      </w:r>
      <w:r w:rsidR="008628AD">
        <w:rPr>
          <w:rFonts w:ascii="Aptos" w:hAnsi="Aptos" w:cs="Aktiv Grotesk"/>
          <w:color w:val="000000" w:themeColor="text1"/>
          <w:sz w:val="20"/>
          <w:szCs w:val="20"/>
          <w:lang w:val="en-AU"/>
        </w:rPr>
        <w:t xml:space="preserve">and respectfully </w:t>
      </w:r>
      <w:r w:rsidRPr="00A32BC6">
        <w:rPr>
          <w:rFonts w:ascii="Aptos" w:hAnsi="Aptos" w:cs="Aktiv Grotesk"/>
          <w:color w:val="000000" w:themeColor="text1"/>
          <w:sz w:val="20"/>
          <w:szCs w:val="20"/>
          <w:lang w:val="en-AU"/>
        </w:rPr>
        <w:t>with other members of the FRINGE WORLD team.</w:t>
      </w:r>
    </w:p>
    <w:p w14:paraId="4D5893BD" w14:textId="280913ED" w:rsidR="00C626FB" w:rsidRPr="00BB2330" w:rsidRDefault="00C626FB" w:rsidP="00BB2330">
      <w:pPr>
        <w:pStyle w:val="paragraph"/>
        <w:spacing w:before="0" w:beforeAutospacing="0" w:after="0" w:afterAutospacing="0" w:line="288" w:lineRule="auto"/>
        <w:textAlignment w:val="baseline"/>
        <w:rPr>
          <w:rStyle w:val="eop"/>
          <w:rFonts w:ascii="Aptos" w:hAnsi="Aptos" w:cs="Calibri Light"/>
          <w:color w:val="0D1A2F"/>
          <w:sz w:val="20"/>
          <w:szCs w:val="20"/>
          <w:lang w:val="en-US"/>
        </w:rPr>
      </w:pPr>
    </w:p>
    <w:p w14:paraId="5A28A3AF" w14:textId="06ECABD7" w:rsidR="00C626FB" w:rsidRPr="00722FCB" w:rsidRDefault="00C626FB" w:rsidP="00C626FB">
      <w:pPr>
        <w:pStyle w:val="AHeadings"/>
      </w:pPr>
      <w:r>
        <w:t xml:space="preserve">HEALTH AND SAFETY </w:t>
      </w:r>
    </w:p>
    <w:p w14:paraId="6FED16C1" w14:textId="65C94463" w:rsidR="00E4366B" w:rsidRPr="00A32BC6" w:rsidRDefault="00E4366B" w:rsidP="00A32BC6">
      <w:pPr>
        <w:pStyle w:val="NoSpacing"/>
        <w:numPr>
          <w:ilvl w:val="0"/>
          <w:numId w:val="44"/>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Carry out all duties within parameters agreed with FRINGE WORLD </w:t>
      </w:r>
      <w:r w:rsidR="00E408F2">
        <w:rPr>
          <w:rFonts w:ascii="Aptos" w:hAnsi="Aptos" w:cs="Aktiv Grotesk"/>
          <w:color w:val="000000" w:themeColor="text1"/>
          <w:sz w:val="20"/>
          <w:szCs w:val="20"/>
          <w:lang w:val="en-AU"/>
        </w:rPr>
        <w:t xml:space="preserve">Technical </w:t>
      </w:r>
      <w:r w:rsidRPr="00A32BC6">
        <w:rPr>
          <w:rFonts w:ascii="Aptos" w:hAnsi="Aptos" w:cs="Aktiv Grotesk"/>
          <w:color w:val="000000" w:themeColor="text1"/>
          <w:sz w:val="20"/>
          <w:szCs w:val="20"/>
          <w:lang w:val="en-AU"/>
        </w:rPr>
        <w:t>Manager in accordance with appropriate internal and statutory procedures.</w:t>
      </w:r>
    </w:p>
    <w:p w14:paraId="758EDFBF" w14:textId="530E3E8A" w:rsidR="00E4366B" w:rsidRPr="00A32BC6" w:rsidRDefault="00E4366B" w:rsidP="00A32BC6">
      <w:pPr>
        <w:pStyle w:val="NoSpacing"/>
        <w:numPr>
          <w:ilvl w:val="0"/>
          <w:numId w:val="44"/>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Notify the FRINGE WORLD </w:t>
      </w:r>
      <w:r w:rsidR="00A5390C">
        <w:rPr>
          <w:rFonts w:ascii="Aptos" w:hAnsi="Aptos" w:cs="Aktiv Grotesk"/>
          <w:color w:val="000000" w:themeColor="text1"/>
          <w:sz w:val="20"/>
          <w:szCs w:val="20"/>
          <w:lang w:val="en-AU"/>
        </w:rPr>
        <w:t>Tech Site Manager an</w:t>
      </w:r>
      <w:r w:rsidR="001D629F">
        <w:rPr>
          <w:rFonts w:ascii="Aptos" w:hAnsi="Aptos" w:cs="Aktiv Grotesk"/>
          <w:color w:val="000000" w:themeColor="text1"/>
          <w:sz w:val="20"/>
          <w:szCs w:val="20"/>
          <w:lang w:val="en-AU"/>
        </w:rPr>
        <w:t xml:space="preserve">d/or </w:t>
      </w:r>
      <w:r w:rsidR="00E408F2">
        <w:rPr>
          <w:rFonts w:ascii="Aptos" w:hAnsi="Aptos" w:cs="Aktiv Grotesk"/>
          <w:color w:val="000000" w:themeColor="text1"/>
          <w:sz w:val="20"/>
          <w:szCs w:val="20"/>
          <w:lang w:val="en-AU"/>
        </w:rPr>
        <w:t xml:space="preserve">Technical </w:t>
      </w:r>
      <w:r w:rsidRPr="00A32BC6">
        <w:rPr>
          <w:rFonts w:ascii="Aptos" w:hAnsi="Aptos" w:cs="Aktiv Grotesk"/>
          <w:color w:val="000000" w:themeColor="text1"/>
          <w:sz w:val="20"/>
          <w:szCs w:val="20"/>
          <w:lang w:val="en-AU"/>
        </w:rPr>
        <w:t>Manager of any Health &amp; Safety issues that arise.</w:t>
      </w:r>
      <w:r w:rsidR="001D629F">
        <w:rPr>
          <w:rFonts w:ascii="Aptos" w:hAnsi="Aptos" w:cs="Aktiv Grotesk"/>
          <w:color w:val="000000" w:themeColor="text1"/>
          <w:sz w:val="20"/>
          <w:szCs w:val="20"/>
          <w:lang w:val="en-AU"/>
        </w:rPr>
        <w:t xml:space="preserve"> </w:t>
      </w:r>
    </w:p>
    <w:p w14:paraId="052AA97D" w14:textId="55E9DFD0" w:rsidR="00E4366B" w:rsidRPr="00A32BC6" w:rsidRDefault="00E4366B" w:rsidP="00A32BC6">
      <w:pPr>
        <w:pStyle w:val="NoSpacing"/>
        <w:numPr>
          <w:ilvl w:val="0"/>
          <w:numId w:val="44"/>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Ensure that Workplace OHS standards are met during pre-production, bump in, operation and bump out.</w:t>
      </w:r>
      <w:r w:rsidR="000511B1">
        <w:rPr>
          <w:rFonts w:ascii="Aptos" w:hAnsi="Aptos" w:cs="Aktiv Grotesk"/>
          <w:color w:val="000000" w:themeColor="text1"/>
          <w:sz w:val="20"/>
          <w:szCs w:val="20"/>
          <w:lang w:val="en-AU"/>
        </w:rPr>
        <w:t xml:space="preserve"> </w:t>
      </w:r>
    </w:p>
    <w:p w14:paraId="28C282AC" w14:textId="77777777" w:rsidR="00BB2330" w:rsidRPr="0057260A" w:rsidRDefault="00BB2330" w:rsidP="00BB2330">
      <w:pPr>
        <w:pStyle w:val="NoSpacing"/>
        <w:spacing w:line="276" w:lineRule="auto"/>
        <w:ind w:left="720"/>
        <w:rPr>
          <w:rFonts w:ascii="Helvetica" w:hAnsi="Helvetica" w:cs="Aktiv Grotesk"/>
          <w:color w:val="000000" w:themeColor="text1"/>
          <w:sz w:val="20"/>
          <w:szCs w:val="20"/>
          <w:lang w:val="en-AU"/>
        </w:rPr>
      </w:pPr>
    </w:p>
    <w:p w14:paraId="33E84C34" w14:textId="5217E3BF" w:rsidR="00C626FB" w:rsidRPr="00722FCB" w:rsidRDefault="00C626FB" w:rsidP="00C626FB">
      <w:pPr>
        <w:pStyle w:val="AHeadings"/>
      </w:pPr>
      <w:r>
        <w:t xml:space="preserve">TEAM AND DEVELOPMENT </w:t>
      </w:r>
    </w:p>
    <w:p w14:paraId="13BC2548" w14:textId="77777777" w:rsidR="003955E6" w:rsidRPr="000A1C8C" w:rsidRDefault="003955E6" w:rsidP="000A1C8C">
      <w:pPr>
        <w:pStyle w:val="NoSpacing"/>
        <w:numPr>
          <w:ilvl w:val="0"/>
          <w:numId w:val="37"/>
        </w:numPr>
        <w:spacing w:line="276" w:lineRule="auto"/>
        <w:rPr>
          <w:rFonts w:ascii="Aptos" w:hAnsi="Aptos" w:cs="Aktiv Grotesk"/>
          <w:color w:val="000000" w:themeColor="text1"/>
          <w:sz w:val="20"/>
          <w:szCs w:val="20"/>
          <w:lang w:val="en-AU"/>
        </w:rPr>
      </w:pPr>
      <w:r w:rsidRPr="000A1C8C">
        <w:rPr>
          <w:rFonts w:ascii="Aptos" w:hAnsi="Aptos" w:cs="Aktiv Grotesk"/>
          <w:color w:val="000000" w:themeColor="text1"/>
          <w:sz w:val="20"/>
          <w:szCs w:val="20"/>
          <w:lang w:val="en-AU"/>
        </w:rPr>
        <w:t>Participate in internal and external feedback systems across planning, operations and debrief.</w:t>
      </w:r>
    </w:p>
    <w:p w14:paraId="33EEF3A7" w14:textId="77777777" w:rsidR="003955E6" w:rsidRPr="000A1C8C" w:rsidRDefault="003955E6" w:rsidP="000A1C8C">
      <w:pPr>
        <w:pStyle w:val="NoSpacing"/>
        <w:numPr>
          <w:ilvl w:val="0"/>
          <w:numId w:val="37"/>
        </w:numPr>
        <w:spacing w:line="276" w:lineRule="auto"/>
        <w:rPr>
          <w:rFonts w:ascii="Aptos" w:hAnsi="Aptos" w:cs="Aktiv Grotesk"/>
          <w:color w:val="000000" w:themeColor="text1"/>
          <w:sz w:val="20"/>
          <w:szCs w:val="20"/>
          <w:lang w:val="en-AU"/>
        </w:rPr>
      </w:pPr>
      <w:r w:rsidRPr="000A1C8C">
        <w:rPr>
          <w:rFonts w:ascii="Aptos" w:hAnsi="Aptos" w:cs="Aktiv Grotesk"/>
          <w:color w:val="000000" w:themeColor="text1"/>
          <w:sz w:val="20"/>
          <w:szCs w:val="20"/>
          <w:lang w:val="en-AU"/>
        </w:rPr>
        <w:t>Foster the development of positive and communicative working relationships.</w:t>
      </w:r>
    </w:p>
    <w:p w14:paraId="710625DB" w14:textId="1E9CB380" w:rsidR="003955E6" w:rsidRPr="000A1C8C" w:rsidRDefault="003955E6" w:rsidP="000A1C8C">
      <w:pPr>
        <w:pStyle w:val="NoSpacing"/>
        <w:numPr>
          <w:ilvl w:val="0"/>
          <w:numId w:val="37"/>
        </w:numPr>
        <w:spacing w:line="276" w:lineRule="auto"/>
        <w:rPr>
          <w:rFonts w:ascii="Aptos" w:hAnsi="Aptos" w:cs="Aktiv Grotesk"/>
          <w:color w:val="000000" w:themeColor="text1"/>
          <w:sz w:val="20"/>
          <w:szCs w:val="20"/>
          <w:lang w:val="en-AU"/>
        </w:rPr>
      </w:pPr>
      <w:r w:rsidRPr="000A1C8C">
        <w:rPr>
          <w:rFonts w:ascii="Aptos" w:hAnsi="Aptos" w:cs="Aktiv Grotesk"/>
          <w:color w:val="000000" w:themeColor="text1"/>
          <w:sz w:val="20"/>
          <w:szCs w:val="20"/>
          <w:lang w:val="en-AU"/>
        </w:rPr>
        <w:t>Embrace the ARTRAGE values in all areas of work</w:t>
      </w:r>
      <w:r w:rsidR="00CB1B92">
        <w:rPr>
          <w:rFonts w:ascii="Aptos" w:hAnsi="Aptos" w:cs="Aktiv Grotesk"/>
          <w:color w:val="000000" w:themeColor="text1"/>
          <w:sz w:val="20"/>
          <w:szCs w:val="20"/>
          <w:lang w:val="en-AU"/>
        </w:rPr>
        <w:t xml:space="preserve">. </w:t>
      </w:r>
    </w:p>
    <w:p w14:paraId="37DF4802" w14:textId="7A13FCB0" w:rsidR="00DD62B2" w:rsidRPr="00DD62B2" w:rsidRDefault="00DD62B2" w:rsidP="00BB2330">
      <w:pPr>
        <w:pStyle w:val="paragraph"/>
        <w:spacing w:before="0" w:beforeAutospacing="0" w:after="0" w:afterAutospacing="0" w:line="288" w:lineRule="auto"/>
        <w:ind w:left="720"/>
        <w:textAlignment w:val="baseline"/>
        <w:rPr>
          <w:rFonts w:ascii="Aptos" w:hAnsi="Aptos" w:cs="Calibri Light"/>
          <w:color w:val="0D1A2F"/>
          <w:sz w:val="20"/>
          <w:szCs w:val="20"/>
          <w:lang w:val="en-US"/>
        </w:rPr>
      </w:pPr>
    </w:p>
    <w:p w14:paraId="0BDA34B8" w14:textId="77777777" w:rsidR="00722FCB" w:rsidRDefault="00722FCB" w:rsidP="008C474A">
      <w:pPr>
        <w:pStyle w:val="AHeadings"/>
      </w:pPr>
      <w:r w:rsidRPr="00722FCB">
        <w:t>OTHER DUTIES</w:t>
      </w:r>
    </w:p>
    <w:p w14:paraId="6CF272D3" w14:textId="70BD9AE4" w:rsidR="00BB2330" w:rsidRPr="00A32BC6" w:rsidRDefault="00BB2330" w:rsidP="00A32BC6">
      <w:pPr>
        <w:pStyle w:val="NoSpacing"/>
        <w:numPr>
          <w:ilvl w:val="0"/>
          <w:numId w:val="43"/>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Undertake any other duties assigned by the FRINGE WORLD</w:t>
      </w:r>
      <w:r w:rsidR="003567B2" w:rsidRPr="00A32BC6">
        <w:rPr>
          <w:rFonts w:ascii="Aptos" w:hAnsi="Aptos" w:cs="Aktiv Grotesk"/>
          <w:color w:val="000000" w:themeColor="text1"/>
          <w:sz w:val="20"/>
          <w:szCs w:val="20"/>
          <w:lang w:val="en-AU"/>
        </w:rPr>
        <w:t xml:space="preserve"> Technical</w:t>
      </w:r>
      <w:r w:rsidRPr="00A32BC6">
        <w:rPr>
          <w:rFonts w:ascii="Aptos" w:hAnsi="Aptos" w:cs="Aktiv Grotesk"/>
          <w:color w:val="000000" w:themeColor="text1"/>
          <w:sz w:val="20"/>
          <w:szCs w:val="20"/>
          <w:lang w:val="en-AU"/>
        </w:rPr>
        <w:t xml:space="preserve"> Manager, which might reasonably be deemed to be within the status of the job and appropriate to the post.</w:t>
      </w:r>
    </w:p>
    <w:p w14:paraId="5C3AEB31" w14:textId="33591B07" w:rsidR="003567B2" w:rsidRPr="00A32BC6" w:rsidRDefault="003567B2" w:rsidP="00A32BC6">
      <w:pPr>
        <w:pStyle w:val="ListParagraph"/>
        <w:numPr>
          <w:ilvl w:val="0"/>
          <w:numId w:val="43"/>
        </w:numPr>
        <w:spacing w:after="0" w:line="240" w:lineRule="auto"/>
        <w:rPr>
          <w:rFonts w:ascii="Aptos" w:hAnsi="Aptos" w:cstheme="minorHAnsi"/>
          <w:sz w:val="20"/>
          <w:szCs w:val="20"/>
        </w:rPr>
      </w:pPr>
      <w:r w:rsidRPr="00A32BC6">
        <w:rPr>
          <w:rStyle w:val="normaltextrun"/>
          <w:rFonts w:ascii="Aptos" w:hAnsi="Aptos" w:cs="Aktiv Grotesk"/>
          <w:color w:val="000000"/>
          <w:sz w:val="20"/>
          <w:szCs w:val="20"/>
          <w:shd w:val="clear" w:color="auto" w:fill="FFFFFF"/>
        </w:rPr>
        <w:t>Undertake any other duties assigned by the ARTRAGE Executive Leadership Team, which might reasonably be deemed to be within the scope of the role and having regard for the skills and qualifications relating to the role.</w:t>
      </w:r>
    </w:p>
    <w:p w14:paraId="00E70AAC" w14:textId="77777777" w:rsidR="003567B2" w:rsidRDefault="003567B2" w:rsidP="008C474A">
      <w:pPr>
        <w:pStyle w:val="AHeadings"/>
      </w:pPr>
    </w:p>
    <w:p w14:paraId="3A7CF67A" w14:textId="77777777" w:rsidR="00722FCB" w:rsidRDefault="00722FCB" w:rsidP="008C474A">
      <w:pPr>
        <w:pStyle w:val="AHeadings"/>
      </w:pPr>
      <w:r w:rsidRPr="00722FCB">
        <w:t>SKILLS &amp; EXPERIENCE REQUIRED</w:t>
      </w:r>
    </w:p>
    <w:p w14:paraId="42B259DF"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Specialised skills in the areas of stage management, sound, lighting, or rigging.</w:t>
      </w:r>
    </w:p>
    <w:p w14:paraId="4F2E8C5D"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Experience in production and technical roles, having worked as a venue technician or other similar roles in festivals, theatres, concert halls, or events. </w:t>
      </w:r>
    </w:p>
    <w:p w14:paraId="47CBA925"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 xml:space="preserve">Experience in show operation procedures. </w:t>
      </w:r>
    </w:p>
    <w:p w14:paraId="6B24D6B7"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Relevant tertiary qualifications in technical production are desirable but not required.</w:t>
      </w:r>
    </w:p>
    <w:p w14:paraId="7F4E285B"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Programming or operational skills for equipment and software within the specialised area. (</w:t>
      </w:r>
      <w:proofErr w:type="spellStart"/>
      <w:proofErr w:type="gramStart"/>
      <w:r w:rsidRPr="00A32BC6">
        <w:rPr>
          <w:rFonts w:ascii="Aptos" w:hAnsi="Aptos" w:cs="Aktiv Grotesk"/>
          <w:color w:val="000000" w:themeColor="text1"/>
          <w:sz w:val="20"/>
          <w:szCs w:val="20"/>
          <w:lang w:val="en-AU"/>
        </w:rPr>
        <w:t>eg</w:t>
      </w:r>
      <w:proofErr w:type="gramEnd"/>
      <w:r w:rsidRPr="00A32BC6">
        <w:rPr>
          <w:rFonts w:ascii="Aptos" w:hAnsi="Aptos" w:cs="Aktiv Grotesk"/>
          <w:color w:val="000000" w:themeColor="text1"/>
          <w:sz w:val="20"/>
          <w:szCs w:val="20"/>
          <w:lang w:val="en-AU"/>
        </w:rPr>
        <w:t>.</w:t>
      </w:r>
      <w:proofErr w:type="spellEnd"/>
      <w:r w:rsidRPr="00A32BC6">
        <w:rPr>
          <w:rFonts w:ascii="Aptos" w:hAnsi="Aptos" w:cs="Aktiv Grotesk"/>
          <w:color w:val="000000" w:themeColor="text1"/>
          <w:sz w:val="20"/>
          <w:szCs w:val="20"/>
          <w:lang w:val="en-AU"/>
        </w:rPr>
        <w:t xml:space="preserve"> MA3, </w:t>
      </w:r>
      <w:proofErr w:type="spellStart"/>
      <w:r w:rsidRPr="00A32BC6">
        <w:rPr>
          <w:rFonts w:ascii="Aptos" w:hAnsi="Aptos" w:cs="Aktiv Grotesk"/>
          <w:color w:val="000000" w:themeColor="text1"/>
          <w:sz w:val="20"/>
          <w:szCs w:val="20"/>
          <w:lang w:val="en-AU"/>
        </w:rPr>
        <w:t>Qlabs</w:t>
      </w:r>
      <w:proofErr w:type="spellEnd"/>
      <w:r w:rsidRPr="00A32BC6">
        <w:rPr>
          <w:rFonts w:ascii="Aptos" w:hAnsi="Aptos" w:cs="Aktiv Grotesk"/>
          <w:color w:val="000000" w:themeColor="text1"/>
          <w:sz w:val="20"/>
          <w:szCs w:val="20"/>
          <w:lang w:val="en-AU"/>
        </w:rPr>
        <w:t xml:space="preserve">) </w:t>
      </w:r>
    </w:p>
    <w:p w14:paraId="746F3141"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Proven ability to work under pressure as well as plan and prioritise workload.</w:t>
      </w:r>
    </w:p>
    <w:p w14:paraId="68C170BD"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Ability to maintain efficient records.</w:t>
      </w:r>
    </w:p>
    <w:p w14:paraId="600EF2AD"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Ability to work effectively in a team.</w:t>
      </w:r>
    </w:p>
    <w:p w14:paraId="3880C5E4"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Ability to think outside the box and develop creative solutions to problems.</w:t>
      </w:r>
    </w:p>
    <w:p w14:paraId="3F349D03"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White Card valid in Western Australia</w:t>
      </w:r>
    </w:p>
    <w:p w14:paraId="6078461E" w14:textId="77777777" w:rsidR="00A32BC6" w:rsidRPr="00A32BC6" w:rsidRDefault="00A32BC6" w:rsidP="00A32BC6">
      <w:pPr>
        <w:pStyle w:val="NoSpacing"/>
        <w:numPr>
          <w:ilvl w:val="0"/>
          <w:numId w:val="42"/>
        </w:numPr>
        <w:spacing w:line="276" w:lineRule="auto"/>
        <w:rPr>
          <w:rFonts w:ascii="Aptos" w:hAnsi="Aptos" w:cs="Aktiv Grotesk"/>
          <w:color w:val="000000" w:themeColor="text1"/>
          <w:sz w:val="20"/>
          <w:szCs w:val="20"/>
          <w:lang w:val="en-AU"/>
        </w:rPr>
      </w:pPr>
      <w:r w:rsidRPr="00A32BC6">
        <w:rPr>
          <w:rFonts w:ascii="Aptos" w:hAnsi="Aptos" w:cs="Aktiv Grotesk"/>
          <w:color w:val="000000" w:themeColor="text1"/>
          <w:sz w:val="20"/>
          <w:szCs w:val="20"/>
          <w:lang w:val="en-AU"/>
        </w:rPr>
        <w:t>Drivers licence, forklift ticket, first aid ticket, and rigging qualifications are desirable but not required.</w:t>
      </w:r>
    </w:p>
    <w:p w14:paraId="67088BC5" w14:textId="2CDB785F" w:rsidR="00722FCB" w:rsidRPr="00BB2330" w:rsidRDefault="00722FCB" w:rsidP="00BB2330">
      <w:pPr>
        <w:rPr>
          <w:rFonts w:ascii="Aptos" w:hAnsi="Aptos" w:cstheme="minorHAnsi"/>
          <w:sz w:val="20"/>
          <w:szCs w:val="20"/>
        </w:rPr>
      </w:pPr>
    </w:p>
    <w:p w14:paraId="4DE70285" w14:textId="77777777" w:rsidR="00722FCB" w:rsidRPr="008C474A" w:rsidRDefault="00722FCB" w:rsidP="008C474A">
      <w:pPr>
        <w:pStyle w:val="AHeadings"/>
        <w:spacing w:line="276" w:lineRule="auto"/>
        <w:rPr>
          <w:noProof w:val="0"/>
          <w:szCs w:val="20"/>
          <w:lang w:val="en-AU"/>
        </w:rPr>
      </w:pPr>
    </w:p>
    <w:p w14:paraId="1ED7D55E" w14:textId="77777777" w:rsidR="00BF7897" w:rsidRPr="00BF7897" w:rsidRDefault="005D772F" w:rsidP="00BF7897">
      <w:pPr>
        <w:rPr>
          <w:rFonts w:ascii="Aptos" w:hAnsi="Aptos" w:cstheme="minorHAnsi"/>
          <w:sz w:val="20"/>
          <w:szCs w:val="20"/>
        </w:rPr>
      </w:pPr>
      <w:r w:rsidRPr="008C474A">
        <w:rPr>
          <w:noProof/>
        </w:rPr>
        <mc:AlternateContent>
          <mc:Choice Requires="wps">
            <w:drawing>
              <wp:anchor distT="0" distB="0" distL="114300" distR="114300" simplePos="0" relativeHeight="251658243" behindDoc="0" locked="0" layoutInCell="1" allowOverlap="1" wp14:anchorId="41C26EAC" wp14:editId="5B1C9C8B">
                <wp:simplePos x="0" y="0"/>
                <wp:positionH relativeFrom="column">
                  <wp:posOffset>12700</wp:posOffset>
                </wp:positionH>
                <wp:positionV relativeFrom="paragraph">
                  <wp:posOffset>62566</wp:posOffset>
                </wp:positionV>
                <wp:extent cx="5825490" cy="0"/>
                <wp:effectExtent l="0" t="0" r="16510" b="12700"/>
                <wp:wrapNone/>
                <wp:docPr id="462228192" name="Straight Connector 462228192"/>
                <wp:cNvGraphicFramePr/>
                <a:graphic xmlns:a="http://schemas.openxmlformats.org/drawingml/2006/main">
                  <a:graphicData uri="http://schemas.microsoft.com/office/word/2010/wordprocessingShape">
                    <wps:wsp>
                      <wps:cNvCnPr/>
                      <wps:spPr>
                        <a:xfrm>
                          <a:off x="0" y="0"/>
                          <a:ext cx="58254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02B0F" id="Straight Connector 462228192"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4.95pt" to="459.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" strokecolor="black [3213]">
                <v:stroke joinstyle="miter"/>
              </v:line>
            </w:pict>
          </mc:Fallback>
        </mc:AlternateContent>
      </w:r>
      <w:r w:rsidR="00BF7897">
        <w:rPr>
          <w:rFonts w:ascii="Aptos" w:hAnsi="Aptos" w:cstheme="minorHAnsi"/>
          <w:sz w:val="20"/>
          <w:szCs w:val="20"/>
        </w:rPr>
        <w:br/>
      </w:r>
    </w:p>
    <w:p w14:paraId="59213975" w14:textId="77777777" w:rsidR="00BF7897" w:rsidRPr="00D77446" w:rsidRDefault="00BF7897" w:rsidP="00BF7897">
      <w:pPr>
        <w:pStyle w:val="Heading"/>
        <w:rPr>
          <w:rFonts w:ascii="Unbounded Medium" w:hAnsi="Unbounded Medium"/>
        </w:rPr>
      </w:pPr>
      <w:r w:rsidRPr="00D77446">
        <w:rPr>
          <w:rFonts w:ascii="Unbounded Medium" w:hAnsi="Unbounded Medium"/>
        </w:rPr>
        <w:t>BENEFITS </w:t>
      </w:r>
    </w:p>
    <w:p w14:paraId="6AA63430" w14:textId="77777777" w:rsidR="00BF7897" w:rsidRPr="001B4952" w:rsidRDefault="00BF7897" w:rsidP="00BF7897">
      <w:pPr>
        <w:pStyle w:val="NoSpacing"/>
        <w:numPr>
          <w:ilvl w:val="0"/>
          <w:numId w:val="18"/>
        </w:numPr>
        <w:spacing w:line="276" w:lineRule="auto"/>
        <w:rPr>
          <w:rFonts w:ascii="Aptos" w:hAnsi="Aptos"/>
          <w:sz w:val="16"/>
          <w:szCs w:val="16"/>
        </w:rPr>
      </w:pPr>
      <w:r w:rsidRPr="001B4952">
        <w:rPr>
          <w:rFonts w:ascii="Aptos" w:hAnsi="Aptos"/>
          <w:sz w:val="20"/>
          <w:szCs w:val="20"/>
        </w:rPr>
        <w:t>A rare opportunity to work on some of WA’s most iconic and creative public events, contributing to the vibrancy of the Arts in the State. </w:t>
      </w:r>
    </w:p>
    <w:p w14:paraId="052D0ADB" w14:textId="77777777" w:rsidR="00BF7897" w:rsidRPr="001B4952" w:rsidRDefault="00BF7897" w:rsidP="00BF7897">
      <w:pPr>
        <w:pStyle w:val="NoSpacing"/>
        <w:numPr>
          <w:ilvl w:val="0"/>
          <w:numId w:val="18"/>
        </w:numPr>
        <w:spacing w:line="276" w:lineRule="auto"/>
        <w:rPr>
          <w:rFonts w:ascii="Aptos" w:hAnsi="Aptos"/>
          <w:sz w:val="16"/>
          <w:szCs w:val="16"/>
        </w:rPr>
      </w:pPr>
      <w:r>
        <w:rPr>
          <w:rFonts w:ascii="Aptos" w:hAnsi="Aptos"/>
          <w:sz w:val="20"/>
          <w:szCs w:val="20"/>
        </w:rPr>
        <w:lastRenderedPageBreak/>
        <w:t xml:space="preserve">* </w:t>
      </w:r>
      <w:r w:rsidRPr="001B4952">
        <w:rPr>
          <w:rFonts w:ascii="Aptos" w:hAnsi="Aptos"/>
          <w:sz w:val="20"/>
          <w:szCs w:val="20"/>
        </w:rPr>
        <w:t>ARTRAGE social events, Pass Holder benefits to events and hospitality offerings. </w:t>
      </w:r>
    </w:p>
    <w:p w14:paraId="00F50E63" w14:textId="77777777" w:rsidR="00BF7897" w:rsidRPr="001B4952" w:rsidRDefault="00BF7897" w:rsidP="00BF7897">
      <w:pPr>
        <w:pStyle w:val="NoSpacing"/>
        <w:numPr>
          <w:ilvl w:val="0"/>
          <w:numId w:val="18"/>
        </w:numPr>
        <w:spacing w:line="276" w:lineRule="auto"/>
        <w:rPr>
          <w:rFonts w:ascii="Aptos" w:hAnsi="Aptos"/>
          <w:sz w:val="16"/>
          <w:szCs w:val="16"/>
        </w:rPr>
      </w:pPr>
      <w:r w:rsidRPr="001B4952">
        <w:rPr>
          <w:rFonts w:ascii="Aptos" w:hAnsi="Aptos"/>
          <w:sz w:val="20"/>
          <w:szCs w:val="20"/>
        </w:rPr>
        <w:t>Access to our Employee Assistance Program and Wellbeing Programs (EAP).</w:t>
      </w:r>
      <w:r w:rsidRPr="001B4952">
        <w:rPr>
          <w:rFonts w:ascii="Arial" w:hAnsi="Arial" w:cs="Arial"/>
          <w:sz w:val="20"/>
          <w:szCs w:val="20"/>
        </w:rPr>
        <w:t> </w:t>
      </w:r>
      <w:r w:rsidRPr="001B4952">
        <w:rPr>
          <w:rFonts w:ascii="Aptos" w:hAnsi="Aptos"/>
          <w:sz w:val="20"/>
          <w:szCs w:val="20"/>
        </w:rPr>
        <w:t>  </w:t>
      </w:r>
    </w:p>
    <w:p w14:paraId="5435AA9B" w14:textId="77777777" w:rsidR="00BF7897" w:rsidRDefault="00BF7897" w:rsidP="00BF7897">
      <w:pPr>
        <w:ind w:firstLine="720"/>
        <w:rPr>
          <w:rFonts w:ascii="Aptos" w:eastAsia="system-ui" w:hAnsi="Aptos"/>
          <w:i/>
          <w:sz w:val="15"/>
          <w:szCs w:val="15"/>
        </w:rPr>
      </w:pPr>
      <w:r w:rsidRPr="006779EE">
        <w:rPr>
          <w:rFonts w:ascii="Aptos" w:eastAsia="system-ui" w:hAnsi="Aptos"/>
          <w:i/>
          <w:sz w:val="15"/>
          <w:szCs w:val="15"/>
        </w:rPr>
        <w:t>*</w:t>
      </w:r>
      <w:proofErr w:type="gramStart"/>
      <w:r w:rsidRPr="006779EE">
        <w:rPr>
          <w:rFonts w:ascii="Aptos" w:eastAsia="system-ui" w:hAnsi="Aptos"/>
          <w:i/>
          <w:sz w:val="15"/>
          <w:szCs w:val="15"/>
        </w:rPr>
        <w:t>subject</w:t>
      </w:r>
      <w:proofErr w:type="gramEnd"/>
      <w:r w:rsidRPr="006779EE">
        <w:rPr>
          <w:rFonts w:ascii="Aptos" w:eastAsia="system-ui" w:hAnsi="Aptos"/>
          <w:i/>
          <w:sz w:val="15"/>
          <w:szCs w:val="15"/>
        </w:rPr>
        <w:t xml:space="preserve"> to policies.</w:t>
      </w:r>
    </w:p>
    <w:p w14:paraId="29DED075" w14:textId="77777777" w:rsidR="00DD62B2" w:rsidRDefault="00DD62B2" w:rsidP="00BF7897">
      <w:pPr>
        <w:ind w:firstLine="720"/>
        <w:rPr>
          <w:rFonts w:ascii="Aptos" w:eastAsia="system-ui" w:hAnsi="Aptos"/>
          <w:i/>
          <w:sz w:val="15"/>
          <w:szCs w:val="15"/>
        </w:rPr>
      </w:pPr>
    </w:p>
    <w:p w14:paraId="63EFD6C4" w14:textId="77777777" w:rsidR="002B0A53" w:rsidRPr="00A22899" w:rsidRDefault="002B0A53" w:rsidP="00BF7897">
      <w:pPr>
        <w:ind w:firstLine="720"/>
        <w:rPr>
          <w:rFonts w:ascii="Aptos" w:eastAsia="system-ui" w:hAnsi="Aptos" w:cstheme="minorHAnsi"/>
          <w:i/>
          <w:iCs/>
          <w:sz w:val="15"/>
          <w:szCs w:val="15"/>
        </w:rPr>
      </w:pPr>
    </w:p>
    <w:p w14:paraId="030F1B3D" w14:textId="7F8C0A27" w:rsidR="00FF6FA0" w:rsidRPr="00D77446" w:rsidRDefault="00FF6FA0" w:rsidP="00FF6FA0">
      <w:pPr>
        <w:pStyle w:val="Heading"/>
        <w:rPr>
          <w:rFonts w:ascii="Unbounded Light" w:hAnsi="Unbounded Light"/>
        </w:rPr>
      </w:pPr>
      <w:r w:rsidRPr="00D77446">
        <w:rPr>
          <w:rFonts w:ascii="Unbounded Medium" w:hAnsi="Unbounded Medium"/>
        </w:rPr>
        <w:t>ACCESS</w:t>
      </w:r>
    </w:p>
    <w:p w14:paraId="75949433" w14:textId="77777777" w:rsidR="00FF6FA0" w:rsidRPr="001A773C" w:rsidRDefault="00FF6FA0" w:rsidP="00FF6FA0">
      <w:pPr>
        <w:pStyle w:val="NoSpacing"/>
        <w:spacing w:line="276" w:lineRule="auto"/>
        <w:rPr>
          <w:rFonts w:ascii="Aptos" w:hAnsi="Aptos" w:cs="Aktiv Grotesk"/>
          <w:noProof/>
          <w:sz w:val="20"/>
          <w:szCs w:val="20"/>
        </w:rPr>
      </w:pPr>
      <w:r w:rsidRPr="001A773C">
        <w:rPr>
          <w:rFonts w:ascii="Aptos" w:hAnsi="Aptos" w:cs="Aktiv Grotesk"/>
          <w:noProof/>
          <w:sz w:val="20"/>
          <w:szCs w:val="20"/>
        </w:rPr>
        <w:t xml:space="preserve">At ARTRAGE we support and celebrate diversity. </w:t>
      </w:r>
      <w:r>
        <w:rPr>
          <w:rFonts w:ascii="Aptos" w:hAnsi="Aptos" w:cs="Aktiv Grotesk"/>
          <w:noProof/>
          <w:sz w:val="20"/>
          <w:szCs w:val="20"/>
        </w:rPr>
        <w:t xml:space="preserve"> </w:t>
      </w:r>
      <w:r w:rsidRPr="001A773C">
        <w:rPr>
          <w:rFonts w:ascii="Aptos" w:hAnsi="Aptos" w:cs="Aktiv Grotesk"/>
          <w:noProof/>
          <w:sz w:val="20"/>
          <w:szCs w:val="20"/>
        </w:rPr>
        <w:t xml:space="preserve">ARTRAGE is proud to be an equal opportunity employer and reviews all job applications free of any bias and provides an inclusive work environment regardless of a person’s sex, gender history, sexual orientation, age, race, religious or political beliefs, </w:t>
      </w:r>
      <w:r>
        <w:rPr>
          <w:rFonts w:ascii="Aptos" w:hAnsi="Aptos" w:cs="Aktiv Grotesk"/>
          <w:noProof/>
          <w:sz w:val="20"/>
          <w:szCs w:val="20"/>
        </w:rPr>
        <w:t>marital</w:t>
      </w:r>
      <w:r w:rsidRPr="001A773C">
        <w:rPr>
          <w:rFonts w:ascii="Aptos" w:hAnsi="Aptos" w:cs="Aktiv Grotesk"/>
          <w:noProof/>
          <w:sz w:val="20"/>
          <w:szCs w:val="20"/>
        </w:rPr>
        <w:t xml:space="preserve">, pregnancy or family status. </w:t>
      </w:r>
    </w:p>
    <w:p w14:paraId="59C958CB" w14:textId="3A6E6E15" w:rsidR="003567B2" w:rsidRDefault="003567B2" w:rsidP="008C474A">
      <w:pPr>
        <w:pStyle w:val="NoSpacing"/>
        <w:spacing w:line="288" w:lineRule="auto"/>
        <w:rPr>
          <w:rFonts w:ascii="Unbounded Light" w:hAnsi="Unbounded Light"/>
          <w:b/>
          <w:bCs/>
          <w:caps/>
          <w:sz w:val="20"/>
          <w:szCs w:val="20"/>
        </w:rPr>
      </w:pPr>
    </w:p>
    <w:p w14:paraId="60066CB4" w14:textId="264B3844" w:rsidR="003F179C" w:rsidRPr="00D77446" w:rsidRDefault="003F179C" w:rsidP="008C474A">
      <w:pPr>
        <w:pStyle w:val="NoSpacing"/>
        <w:spacing w:line="288" w:lineRule="auto"/>
        <w:rPr>
          <w:rFonts w:ascii="Aptos" w:hAnsi="Aptos"/>
          <w:sz w:val="20"/>
          <w:szCs w:val="20"/>
          <w:lang w:val="en-AU"/>
        </w:rPr>
      </w:pPr>
      <w:r w:rsidRPr="00D77446">
        <w:rPr>
          <w:rFonts w:ascii="Aptos" w:hAnsi="Aptos"/>
          <w:b/>
          <w:bCs/>
          <w:caps/>
          <w:sz w:val="20"/>
          <w:szCs w:val="20"/>
        </w:rPr>
        <w:t>LOCATION</w:t>
      </w:r>
      <w:r w:rsidRPr="00D77446">
        <w:rPr>
          <w:rFonts w:ascii="Aptos" w:hAnsi="Aptos"/>
          <w:sz w:val="20"/>
          <w:szCs w:val="20"/>
          <w:lang w:val="en-AU"/>
        </w:rPr>
        <w:t xml:space="preserve"> </w:t>
      </w:r>
    </w:p>
    <w:p w14:paraId="71850FD4" w14:textId="157235C1" w:rsidR="005D772F" w:rsidRPr="008C474A" w:rsidRDefault="005D772F" w:rsidP="008C474A">
      <w:pPr>
        <w:pStyle w:val="NoSpacing"/>
        <w:spacing w:line="288" w:lineRule="auto"/>
        <w:rPr>
          <w:rFonts w:ascii="Aptos" w:hAnsi="Aptos"/>
          <w:sz w:val="20"/>
          <w:szCs w:val="20"/>
          <w:lang w:val="en-AU"/>
        </w:rPr>
      </w:pPr>
      <w:r w:rsidRPr="008C474A">
        <w:rPr>
          <w:rFonts w:ascii="Aptos" w:hAnsi="Aptos"/>
          <w:sz w:val="20"/>
          <w:szCs w:val="20"/>
        </w:rPr>
        <w:t xml:space="preserve">This is an active on-site role and will also be based across all relevant ARTRAGE event sites when required. </w:t>
      </w:r>
      <w:r w:rsidR="00C626FB">
        <w:rPr>
          <w:rStyle w:val="eop"/>
          <w:rFonts w:ascii="Aptos" w:hAnsi="Aptos" w:cs="Calibri Light"/>
          <w:color w:val="0D1A2F"/>
          <w:sz w:val="20"/>
          <w:szCs w:val="20"/>
        </w:rPr>
        <w:t xml:space="preserve">The contract terms will </w:t>
      </w:r>
      <w:r w:rsidR="00BB2330">
        <w:rPr>
          <w:rStyle w:val="eop"/>
          <w:rFonts w:ascii="Aptos" w:hAnsi="Aptos" w:cs="Calibri Light"/>
          <w:color w:val="0D1A2F"/>
          <w:sz w:val="20"/>
          <w:szCs w:val="20"/>
        </w:rPr>
        <w:t>outline required</w:t>
      </w:r>
      <w:r w:rsidR="00C626FB">
        <w:rPr>
          <w:rStyle w:val="eop"/>
          <w:rFonts w:ascii="Aptos" w:hAnsi="Aptos" w:cs="Calibri Light"/>
          <w:color w:val="0D1A2F"/>
          <w:sz w:val="20"/>
          <w:szCs w:val="20"/>
        </w:rPr>
        <w:t xml:space="preserve"> availability an</w:t>
      </w:r>
      <w:r w:rsidR="00BB2330">
        <w:rPr>
          <w:rStyle w:val="eop"/>
          <w:rFonts w:ascii="Aptos" w:hAnsi="Aptos" w:cs="Calibri Light"/>
          <w:color w:val="0D1A2F"/>
          <w:sz w:val="20"/>
          <w:szCs w:val="20"/>
        </w:rPr>
        <w:t>d</w:t>
      </w:r>
      <w:r w:rsidR="00C626FB">
        <w:rPr>
          <w:rStyle w:val="eop"/>
          <w:rFonts w:ascii="Aptos" w:hAnsi="Aptos" w:cs="Calibri Light"/>
          <w:color w:val="0D1A2F"/>
          <w:sz w:val="20"/>
          <w:szCs w:val="20"/>
        </w:rPr>
        <w:t xml:space="preserve"> include </w:t>
      </w:r>
      <w:r w:rsidRPr="008C474A">
        <w:rPr>
          <w:rStyle w:val="eop"/>
          <w:rFonts w:ascii="Aptos" w:hAnsi="Aptos" w:cs="Calibri Light"/>
          <w:color w:val="0D1A2F"/>
          <w:sz w:val="20"/>
          <w:szCs w:val="20"/>
        </w:rPr>
        <w:t xml:space="preserve">evening and weekend work during activations or events. </w:t>
      </w:r>
    </w:p>
    <w:p w14:paraId="18BD1B13" w14:textId="77777777" w:rsidR="002B0A53" w:rsidRDefault="002B0A53" w:rsidP="002B0A53">
      <w:pPr>
        <w:pStyle w:val="NoSpacing"/>
        <w:spacing w:line="288" w:lineRule="auto"/>
        <w:rPr>
          <w:rFonts w:ascii="Aptos" w:hAnsi="Aptos"/>
          <w:sz w:val="20"/>
          <w:szCs w:val="20"/>
          <w:lang w:val="en-AU"/>
        </w:rPr>
      </w:pPr>
    </w:p>
    <w:p w14:paraId="29C4607A" w14:textId="77777777" w:rsidR="003F179C" w:rsidRPr="002B0A53" w:rsidRDefault="005D772F" w:rsidP="002B0A53">
      <w:pPr>
        <w:pStyle w:val="NoSpacing"/>
        <w:spacing w:line="288" w:lineRule="auto"/>
        <w:rPr>
          <w:rFonts w:ascii="Aptos" w:hAnsi="Aptos" w:cs="Aktiv Grotesk"/>
          <w:color w:val="000000" w:themeColor="text1"/>
          <w:sz w:val="20"/>
          <w:szCs w:val="20"/>
          <w:lang w:val="en-AU"/>
        </w:rPr>
      </w:pPr>
      <w:r w:rsidRPr="008C474A">
        <w:rPr>
          <w:rFonts w:ascii="Aptos" w:hAnsi="Aptos" w:cs="Aktiv Grotesk"/>
          <w:noProof/>
          <w:color w:val="000000" w:themeColor="text1"/>
          <w:sz w:val="20"/>
          <w:szCs w:val="20"/>
          <w:lang w:val="en-AU"/>
        </w:rPr>
        <mc:AlternateContent>
          <mc:Choice Requires="wps">
            <w:drawing>
              <wp:anchor distT="0" distB="0" distL="114300" distR="114300" simplePos="0" relativeHeight="251658242" behindDoc="0" locked="0" layoutInCell="1" allowOverlap="1" wp14:anchorId="3B9CA9BC" wp14:editId="04286525">
                <wp:simplePos x="0" y="0"/>
                <wp:positionH relativeFrom="column">
                  <wp:posOffset>12700</wp:posOffset>
                </wp:positionH>
                <wp:positionV relativeFrom="paragraph">
                  <wp:posOffset>62566</wp:posOffset>
                </wp:positionV>
                <wp:extent cx="5825490" cy="0"/>
                <wp:effectExtent l="0" t="0" r="16510" b="12700"/>
                <wp:wrapNone/>
                <wp:docPr id="4" name="Straight Connector 4"/>
                <wp:cNvGraphicFramePr/>
                <a:graphic xmlns:a="http://schemas.openxmlformats.org/drawingml/2006/main">
                  <a:graphicData uri="http://schemas.microsoft.com/office/word/2010/wordprocessingShape">
                    <wps:wsp>
                      <wps:cNvCnPr/>
                      <wps:spPr>
                        <a:xfrm>
                          <a:off x="0" y="0"/>
                          <a:ext cx="58254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CCCC2" id="Straight Connector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4.95pt" to="459.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" strokecolor="black [3213]">
                <v:stroke joinstyle="miter"/>
              </v:line>
            </w:pict>
          </mc:Fallback>
        </mc:AlternateContent>
      </w:r>
    </w:p>
    <w:p w14:paraId="6DB5E11D" w14:textId="77777777" w:rsidR="002B0A53" w:rsidRDefault="002B0A53" w:rsidP="003F179C">
      <w:pPr>
        <w:pStyle w:val="Heading"/>
      </w:pPr>
    </w:p>
    <w:p w14:paraId="4B9F1A5B" w14:textId="5E1DFF70" w:rsidR="00DD62B2" w:rsidRDefault="00C7729B" w:rsidP="003F179C">
      <w:pPr>
        <w:pStyle w:val="Heading"/>
      </w:pPr>
      <w:r w:rsidRPr="00797ED8">
        <w:t>APPLICATION PROCESS</w:t>
      </w:r>
    </w:p>
    <w:p w14:paraId="27A9F33E" w14:textId="77777777" w:rsidR="00D77446" w:rsidRPr="00DD62B2" w:rsidRDefault="00D77446" w:rsidP="003F179C">
      <w:pPr>
        <w:pStyle w:val="Heading"/>
      </w:pPr>
    </w:p>
    <w:p w14:paraId="31C304ED" w14:textId="77777777" w:rsidR="00C7729B" w:rsidRPr="00DD62B2" w:rsidRDefault="00845739" w:rsidP="008C474A">
      <w:pPr>
        <w:pStyle w:val="NoSpacing"/>
        <w:rPr>
          <w:rFonts w:ascii="Aptos" w:hAnsi="Aptos"/>
          <w:b/>
          <w:bCs/>
          <w:sz w:val="20"/>
          <w:szCs w:val="20"/>
          <w:u w:val="single"/>
          <w:shd w:val="clear" w:color="auto" w:fill="FFFFFF"/>
        </w:rPr>
      </w:pPr>
      <w:r w:rsidRPr="00522B0F">
        <w:rPr>
          <w:rFonts w:ascii="Aptos" w:hAnsi="Aptos"/>
          <w:b/>
          <w:bCs/>
          <w:sz w:val="20"/>
          <w:szCs w:val="20"/>
          <w:u w:val="single"/>
          <w:shd w:val="clear" w:color="auto" w:fill="FFFFFF"/>
        </w:rPr>
        <w:t>Please read the material carefully</w:t>
      </w:r>
      <w:r w:rsidRPr="00751FBA">
        <w:rPr>
          <w:rFonts w:ascii="Aptos" w:hAnsi="Aptos"/>
          <w:b/>
          <w:bCs/>
          <w:sz w:val="20"/>
          <w:szCs w:val="20"/>
          <w:u w:val="single"/>
          <w:shd w:val="clear" w:color="auto" w:fill="FFFFFF"/>
        </w:rPr>
        <w:t xml:space="preserve"> </w:t>
      </w:r>
      <w:r>
        <w:rPr>
          <w:rFonts w:ascii="Aptos" w:hAnsi="Aptos"/>
          <w:b/>
          <w:bCs/>
          <w:sz w:val="20"/>
          <w:szCs w:val="20"/>
          <w:u w:val="single"/>
          <w:shd w:val="clear" w:color="auto" w:fill="FFFFFF"/>
        </w:rPr>
        <w:t>and email</w:t>
      </w:r>
      <w:r w:rsidRPr="00751FBA">
        <w:rPr>
          <w:rFonts w:ascii="Aptos" w:hAnsi="Aptos"/>
          <w:b/>
          <w:bCs/>
          <w:sz w:val="20"/>
          <w:szCs w:val="20"/>
          <w:u w:val="single"/>
          <w:shd w:val="clear" w:color="auto" w:fill="FFFFFF"/>
        </w:rPr>
        <w:t xml:space="preserve"> your application prior to the closing </w:t>
      </w:r>
      <w:r>
        <w:rPr>
          <w:rFonts w:ascii="Aptos" w:hAnsi="Aptos"/>
          <w:b/>
          <w:bCs/>
          <w:sz w:val="20"/>
          <w:szCs w:val="20"/>
          <w:u w:val="single"/>
          <w:shd w:val="clear" w:color="auto" w:fill="FFFFFF"/>
        </w:rPr>
        <w:t>date</w:t>
      </w:r>
      <w:r w:rsidRPr="00751FBA">
        <w:rPr>
          <w:rFonts w:ascii="Aptos" w:hAnsi="Aptos"/>
          <w:b/>
          <w:bCs/>
          <w:sz w:val="20"/>
          <w:szCs w:val="20"/>
          <w:u w:val="single"/>
          <w:shd w:val="clear" w:color="auto" w:fill="FFFFFF"/>
        </w:rPr>
        <w:t xml:space="preserve"> </w:t>
      </w:r>
      <w:r>
        <w:rPr>
          <w:rFonts w:ascii="Aptos" w:hAnsi="Aptos"/>
          <w:b/>
          <w:bCs/>
          <w:sz w:val="20"/>
          <w:szCs w:val="20"/>
          <w:u w:val="single"/>
          <w:shd w:val="clear" w:color="auto" w:fill="FFFFFF"/>
        </w:rPr>
        <w:t>with the following inclusions:</w:t>
      </w:r>
      <w:r w:rsidR="00BF7897">
        <w:rPr>
          <w:rFonts w:ascii="Aptos" w:hAnsi="Aptos"/>
          <w:b/>
          <w:bCs/>
          <w:sz w:val="20"/>
          <w:szCs w:val="20"/>
          <w:u w:val="single"/>
          <w:shd w:val="clear" w:color="auto" w:fill="FFFFFF"/>
        </w:rPr>
        <w:br/>
      </w:r>
    </w:p>
    <w:p w14:paraId="21A0D935" w14:textId="77777777" w:rsidR="00C7729B" w:rsidRPr="008C474A" w:rsidRDefault="00C7729B" w:rsidP="008C474A">
      <w:pPr>
        <w:pStyle w:val="NoSpacing"/>
        <w:numPr>
          <w:ilvl w:val="0"/>
          <w:numId w:val="21"/>
        </w:numPr>
        <w:rPr>
          <w:rFonts w:ascii="Aptos" w:hAnsi="Aptos"/>
          <w:sz w:val="20"/>
          <w:szCs w:val="20"/>
          <w:shd w:val="clear" w:color="auto" w:fill="FFFFFF"/>
        </w:rPr>
      </w:pPr>
      <w:r w:rsidRPr="008C474A">
        <w:rPr>
          <w:rFonts w:ascii="Aptos" w:hAnsi="Aptos"/>
          <w:sz w:val="20"/>
          <w:szCs w:val="20"/>
          <w:shd w:val="clear" w:color="auto" w:fill="FFFFFF"/>
        </w:rPr>
        <w:t>A cover letter (max 2 pages) that addresses the Skills and Experience required for the role</w:t>
      </w:r>
    </w:p>
    <w:p w14:paraId="32B98951" w14:textId="77777777" w:rsidR="00C7729B" w:rsidRPr="008C474A" w:rsidRDefault="00C7729B" w:rsidP="008C474A">
      <w:pPr>
        <w:pStyle w:val="NoSpacing"/>
        <w:numPr>
          <w:ilvl w:val="0"/>
          <w:numId w:val="21"/>
        </w:numPr>
        <w:rPr>
          <w:rFonts w:ascii="Aptos" w:hAnsi="Aptos"/>
          <w:sz w:val="20"/>
          <w:szCs w:val="20"/>
          <w:shd w:val="clear" w:color="auto" w:fill="FFFFFF"/>
        </w:rPr>
      </w:pPr>
      <w:r w:rsidRPr="008C474A">
        <w:rPr>
          <w:rFonts w:ascii="Aptos" w:hAnsi="Aptos"/>
          <w:sz w:val="20"/>
          <w:szCs w:val="20"/>
          <w:shd w:val="clear" w:color="auto" w:fill="FFFFFF"/>
        </w:rPr>
        <w:t>Confirmation that you have read and can accept the contract start date as listed; and</w:t>
      </w:r>
    </w:p>
    <w:p w14:paraId="12D5B1B5" w14:textId="77777777" w:rsidR="00C7729B" w:rsidRPr="00DD62B2" w:rsidRDefault="00C7729B" w:rsidP="008C474A">
      <w:pPr>
        <w:pStyle w:val="NoSpacing"/>
        <w:numPr>
          <w:ilvl w:val="0"/>
          <w:numId w:val="21"/>
        </w:numPr>
        <w:rPr>
          <w:rFonts w:ascii="Aptos" w:hAnsi="Aptos"/>
          <w:sz w:val="20"/>
          <w:szCs w:val="20"/>
          <w:shd w:val="clear" w:color="auto" w:fill="FFFFFF"/>
        </w:rPr>
      </w:pPr>
      <w:r w:rsidRPr="008C474A">
        <w:rPr>
          <w:rFonts w:ascii="Aptos" w:hAnsi="Aptos"/>
          <w:sz w:val="20"/>
          <w:szCs w:val="20"/>
          <w:shd w:val="clear" w:color="auto" w:fill="FFFFFF"/>
        </w:rPr>
        <w:t>A current resume with contact details of two professional referees. </w:t>
      </w:r>
      <w:r w:rsidR="00BF7897" w:rsidRPr="00DD62B2">
        <w:rPr>
          <w:rFonts w:ascii="Aptos" w:hAnsi="Aptos"/>
          <w:sz w:val="20"/>
          <w:szCs w:val="20"/>
          <w:shd w:val="clear" w:color="auto" w:fill="FFFFFF"/>
        </w:rPr>
        <w:br/>
      </w:r>
    </w:p>
    <w:p w14:paraId="2B0F38F5" w14:textId="77777777" w:rsidR="00262FB7" w:rsidRDefault="00262FB7" w:rsidP="00262FB7">
      <w:pPr>
        <w:pStyle w:val="NoSpacing"/>
        <w:rPr>
          <w:rFonts w:ascii="Aptos" w:hAnsi="Aptos"/>
          <w:b/>
          <w:bCs/>
          <w:i/>
          <w:iCs/>
          <w:sz w:val="20"/>
          <w:szCs w:val="20"/>
          <w:u w:val="single"/>
          <w:shd w:val="clear" w:color="auto" w:fill="FFFFFF"/>
        </w:rPr>
      </w:pPr>
      <w:r w:rsidRPr="003637D0">
        <w:rPr>
          <w:rFonts w:ascii="Aptos" w:hAnsi="Aptos"/>
          <w:b/>
          <w:bCs/>
          <w:i/>
          <w:iCs/>
          <w:sz w:val="20"/>
          <w:szCs w:val="20"/>
          <w:u w:val="single"/>
          <w:shd w:val="clear" w:color="auto" w:fill="FFFFFF"/>
        </w:rPr>
        <w:t>Applications are to be emailed to the following contact referencing the stated subject below:</w:t>
      </w:r>
    </w:p>
    <w:p w14:paraId="0208DE6F" w14:textId="77777777" w:rsidR="00912493" w:rsidRPr="00D77446" w:rsidRDefault="00912493" w:rsidP="00262FB7">
      <w:pPr>
        <w:pStyle w:val="NoSpacing"/>
        <w:rPr>
          <w:rFonts w:ascii="Aptos" w:hAnsi="Aptos"/>
          <w:b/>
          <w:bCs/>
          <w:i/>
          <w:iCs/>
          <w:sz w:val="20"/>
          <w:szCs w:val="20"/>
          <w:u w:val="single"/>
          <w:shd w:val="clear" w:color="auto" w:fill="FFFFFF"/>
        </w:rPr>
      </w:pPr>
    </w:p>
    <w:p w14:paraId="2949EA1E" w14:textId="77777777" w:rsidR="00262FB7" w:rsidRPr="00D77446" w:rsidRDefault="00262FB7" w:rsidP="00262FB7">
      <w:pPr>
        <w:pStyle w:val="NoSpacing"/>
        <w:rPr>
          <w:rFonts w:ascii="Aptos" w:hAnsi="Aptos"/>
          <w:b/>
          <w:bCs/>
          <w:sz w:val="20"/>
          <w:szCs w:val="20"/>
          <w:shd w:val="clear" w:color="auto" w:fill="FFFFFF"/>
        </w:rPr>
      </w:pPr>
    </w:p>
    <w:p w14:paraId="13A757AC" w14:textId="54254739" w:rsidR="00684372" w:rsidRPr="00D77446" w:rsidRDefault="00262FB7" w:rsidP="00262FB7">
      <w:pPr>
        <w:pStyle w:val="NoSpacing"/>
        <w:rPr>
          <w:rFonts w:ascii="Aptos" w:hAnsi="Aptos"/>
          <w:b/>
          <w:bCs/>
          <w:sz w:val="20"/>
          <w:szCs w:val="20"/>
          <w:shd w:val="clear" w:color="auto" w:fill="FFFFFF"/>
        </w:rPr>
      </w:pPr>
      <w:r w:rsidRPr="00D77446">
        <w:rPr>
          <w:rFonts w:ascii="Aptos" w:hAnsi="Aptos"/>
          <w:b/>
          <w:bCs/>
          <w:sz w:val="20"/>
          <w:szCs w:val="20"/>
          <w:shd w:val="clear" w:color="auto" w:fill="FFFFFF"/>
        </w:rPr>
        <w:t>TO:</w:t>
      </w:r>
      <w:r w:rsidRPr="00D77446">
        <w:rPr>
          <w:rFonts w:ascii="Aptos" w:hAnsi="Aptos"/>
          <w:b/>
          <w:bCs/>
          <w:sz w:val="20"/>
          <w:szCs w:val="20"/>
          <w:shd w:val="clear" w:color="auto" w:fill="FFFFFF"/>
        </w:rPr>
        <w:tab/>
      </w:r>
      <w:r w:rsidRPr="00D77446">
        <w:rPr>
          <w:rFonts w:ascii="Aptos" w:hAnsi="Aptos"/>
          <w:b/>
          <w:bCs/>
          <w:sz w:val="20"/>
          <w:szCs w:val="20"/>
          <w:shd w:val="clear" w:color="auto" w:fill="FFFFFF"/>
        </w:rPr>
        <w:tab/>
      </w:r>
      <w:r w:rsidR="003567B2" w:rsidRPr="00D77446">
        <w:rPr>
          <w:rFonts w:ascii="Aptos" w:hAnsi="Aptos"/>
          <w:b/>
          <w:bCs/>
          <w:sz w:val="20"/>
          <w:szCs w:val="20"/>
          <w:shd w:val="clear" w:color="auto" w:fill="FFFFFF"/>
        </w:rPr>
        <w:t xml:space="preserve">Oscar van Gass / Technical Manager </w:t>
      </w:r>
      <w:r w:rsidRPr="00D77446">
        <w:rPr>
          <w:rFonts w:ascii="Aptos" w:hAnsi="Aptos"/>
          <w:b/>
          <w:bCs/>
          <w:sz w:val="20"/>
          <w:szCs w:val="20"/>
          <w:shd w:val="clear" w:color="auto" w:fill="FFFFFF"/>
        </w:rPr>
        <w:t xml:space="preserve"> </w:t>
      </w:r>
    </w:p>
    <w:p w14:paraId="15DB12A4" w14:textId="0C3F2D6C" w:rsidR="00DD62B2" w:rsidRPr="00D77446" w:rsidRDefault="003567B2" w:rsidP="00DD62B2">
      <w:pPr>
        <w:pStyle w:val="NoSpacing"/>
        <w:ind w:left="720" w:firstLine="720"/>
        <w:rPr>
          <w:rFonts w:ascii="Aptos" w:hAnsi="Aptos"/>
          <w:b/>
          <w:bCs/>
          <w:sz w:val="20"/>
          <w:szCs w:val="20"/>
        </w:rPr>
      </w:pPr>
      <w:r w:rsidRPr="00D77446">
        <w:rPr>
          <w:rFonts w:ascii="Aptos" w:hAnsi="Aptos"/>
          <w:sz w:val="20"/>
          <w:szCs w:val="20"/>
        </w:rPr>
        <w:t>oscar.vangass@artrage.com.au</w:t>
      </w:r>
    </w:p>
    <w:p w14:paraId="1066D70D" w14:textId="1103F8AE" w:rsidR="00262FB7" w:rsidRPr="00D77446" w:rsidRDefault="00262FB7" w:rsidP="00262FB7">
      <w:pPr>
        <w:pStyle w:val="NoSpacing"/>
        <w:rPr>
          <w:rFonts w:ascii="Aptos" w:hAnsi="Aptos"/>
          <w:b/>
          <w:bCs/>
          <w:sz w:val="20"/>
          <w:szCs w:val="20"/>
          <w:shd w:val="clear" w:color="auto" w:fill="FFFFFF"/>
        </w:rPr>
      </w:pPr>
      <w:r w:rsidRPr="00D77446">
        <w:rPr>
          <w:rFonts w:ascii="Aptos" w:hAnsi="Aptos"/>
          <w:b/>
          <w:bCs/>
          <w:sz w:val="20"/>
          <w:szCs w:val="20"/>
          <w:shd w:val="clear" w:color="auto" w:fill="FFFFFF"/>
        </w:rPr>
        <w:t>SUBJECT:</w:t>
      </w:r>
      <w:r w:rsidRPr="00D77446">
        <w:rPr>
          <w:rFonts w:ascii="Aptos" w:hAnsi="Aptos"/>
          <w:b/>
          <w:bCs/>
          <w:sz w:val="20"/>
          <w:szCs w:val="20"/>
          <w:shd w:val="clear" w:color="auto" w:fill="FFFFFF"/>
        </w:rPr>
        <w:tab/>
      </w:r>
      <w:r w:rsidR="003268C9" w:rsidRPr="00D77446">
        <w:rPr>
          <w:rFonts w:ascii="Aptos" w:hAnsi="Aptos"/>
          <w:b/>
          <w:bCs/>
          <w:sz w:val="20"/>
          <w:szCs w:val="20"/>
          <w:shd w:val="clear" w:color="auto" w:fill="FFFFFF"/>
        </w:rPr>
        <w:t xml:space="preserve">FRINGE WORLD Technician </w:t>
      </w:r>
      <w:r w:rsidRPr="00D77446">
        <w:rPr>
          <w:rFonts w:ascii="Aptos" w:hAnsi="Aptos"/>
          <w:b/>
          <w:bCs/>
          <w:sz w:val="20"/>
          <w:szCs w:val="20"/>
          <w:shd w:val="clear" w:color="auto" w:fill="FFFFFF"/>
        </w:rPr>
        <w:t xml:space="preserve"> </w:t>
      </w:r>
    </w:p>
    <w:p w14:paraId="5454CD69" w14:textId="77777777" w:rsidR="00262FB7" w:rsidRPr="00D77446" w:rsidRDefault="00BF7897" w:rsidP="00262FB7">
      <w:pPr>
        <w:pStyle w:val="NoSpacing"/>
        <w:rPr>
          <w:rFonts w:ascii="Aptos" w:hAnsi="Aptos"/>
          <w:b/>
          <w:bCs/>
          <w:sz w:val="20"/>
          <w:szCs w:val="20"/>
          <w:shd w:val="clear" w:color="auto" w:fill="FFFFFF"/>
        </w:rPr>
      </w:pPr>
      <w:r w:rsidRPr="00D77446">
        <w:rPr>
          <w:rFonts w:ascii="Aptos" w:hAnsi="Aptos"/>
          <w:b/>
          <w:bCs/>
          <w:sz w:val="20"/>
          <w:szCs w:val="20"/>
          <w:shd w:val="clear" w:color="auto" w:fill="FFFFFF"/>
        </w:rPr>
        <w:br/>
      </w:r>
    </w:p>
    <w:p w14:paraId="54591E1E" w14:textId="183A47D3" w:rsidR="00DD62B2" w:rsidRDefault="00262FB7" w:rsidP="00262FB7">
      <w:pPr>
        <w:pStyle w:val="NoSpacing"/>
        <w:rPr>
          <w:rFonts w:ascii="Aptos" w:hAnsi="Aptos"/>
          <w:b/>
          <w:bCs/>
          <w:sz w:val="20"/>
          <w:szCs w:val="20"/>
          <w:u w:val="single"/>
          <w:shd w:val="clear" w:color="auto" w:fill="FFFFFF"/>
        </w:rPr>
      </w:pPr>
      <w:r>
        <w:rPr>
          <w:rFonts w:ascii="Aptos" w:hAnsi="Aptos"/>
          <w:b/>
          <w:bCs/>
          <w:sz w:val="20"/>
          <w:szCs w:val="20"/>
          <w:u w:val="single"/>
          <w:shd w:val="clear" w:color="auto" w:fill="FFFFFF"/>
        </w:rPr>
        <w:t>APPLICATIONS CLOSE</w:t>
      </w:r>
      <w:r w:rsidRPr="008453CD">
        <w:rPr>
          <w:rFonts w:ascii="Aptos" w:hAnsi="Aptos"/>
          <w:b/>
          <w:bCs/>
          <w:sz w:val="20"/>
          <w:szCs w:val="20"/>
          <w:shd w:val="clear" w:color="auto" w:fill="FFFFFF"/>
        </w:rPr>
        <w:t>: </w:t>
      </w:r>
      <w:r>
        <w:rPr>
          <w:rFonts w:ascii="Aptos" w:hAnsi="Aptos"/>
          <w:b/>
          <w:bCs/>
          <w:sz w:val="20"/>
          <w:szCs w:val="20"/>
          <w:shd w:val="clear" w:color="auto" w:fill="FFFFFF"/>
        </w:rPr>
        <w:tab/>
      </w:r>
      <w:r>
        <w:rPr>
          <w:rFonts w:ascii="Aptos" w:hAnsi="Aptos"/>
          <w:b/>
          <w:bCs/>
          <w:sz w:val="20"/>
          <w:szCs w:val="20"/>
          <w:shd w:val="clear" w:color="auto" w:fill="FFFFFF"/>
        </w:rPr>
        <w:tab/>
      </w:r>
      <w:r w:rsidR="000D1EE6">
        <w:rPr>
          <w:rFonts w:ascii="Aptos" w:hAnsi="Aptos"/>
          <w:b/>
          <w:bCs/>
          <w:sz w:val="20"/>
          <w:szCs w:val="20"/>
          <w:u w:val="single"/>
          <w:shd w:val="clear" w:color="auto" w:fill="FFFFFF"/>
        </w:rPr>
        <w:t>N/A</w:t>
      </w:r>
    </w:p>
    <w:p w14:paraId="79E55117" w14:textId="77777777" w:rsidR="004A5167" w:rsidRPr="00DD62B2" w:rsidRDefault="00BF7897" w:rsidP="00262FB7">
      <w:pPr>
        <w:pStyle w:val="NoSpacing"/>
        <w:rPr>
          <w:rFonts w:ascii="Aptos" w:hAnsi="Aptos"/>
          <w:b/>
          <w:bCs/>
          <w:sz w:val="20"/>
          <w:szCs w:val="20"/>
          <w:u w:val="single"/>
          <w:shd w:val="clear" w:color="auto" w:fill="FFFFFF"/>
        </w:rPr>
      </w:pPr>
      <w:r>
        <w:rPr>
          <w:rFonts w:ascii="Aptos" w:hAnsi="Aptos"/>
          <w:b/>
          <w:bCs/>
          <w:sz w:val="20"/>
          <w:szCs w:val="20"/>
          <w:u w:val="single"/>
          <w:shd w:val="clear" w:color="auto" w:fill="FFFFFF"/>
        </w:rPr>
        <w:br/>
      </w:r>
    </w:p>
    <w:p w14:paraId="6D64EAA5" w14:textId="77777777" w:rsidR="001C0AF8" w:rsidRPr="00522B0F" w:rsidRDefault="001C0AF8" w:rsidP="001C0AF8">
      <w:pPr>
        <w:pStyle w:val="NoSpacing"/>
        <w:rPr>
          <w:rFonts w:ascii="Aptos" w:hAnsi="Aptos"/>
          <w:b/>
          <w:bCs/>
          <w:i/>
          <w:iCs/>
          <w:sz w:val="16"/>
          <w:szCs w:val="16"/>
          <w:shd w:val="clear" w:color="auto" w:fill="FFFFFF"/>
        </w:rPr>
      </w:pPr>
      <w:r w:rsidRPr="00522B0F">
        <w:rPr>
          <w:rFonts w:ascii="Aptos" w:hAnsi="Aptos"/>
          <w:b/>
          <w:bCs/>
          <w:i/>
          <w:iCs/>
          <w:sz w:val="16"/>
          <w:szCs w:val="16"/>
          <w:shd w:val="clear" w:color="auto" w:fill="FFFFFF"/>
        </w:rPr>
        <w:t>Applications received after the closing date will not be accepted.  Applications can only be sent via email as a PDF (preferred) or Word doc with files not exceeding 2MB. Please do not attach ZIP or password protected files. </w:t>
      </w:r>
    </w:p>
    <w:p w14:paraId="538AAF8E" w14:textId="77777777" w:rsidR="001C0AF8" w:rsidRPr="00834C6C" w:rsidRDefault="001C0AF8" w:rsidP="001C0AF8">
      <w:pPr>
        <w:pStyle w:val="NoSpacing"/>
        <w:rPr>
          <w:rFonts w:ascii="Aptos" w:hAnsi="Aptos"/>
          <w:sz w:val="20"/>
          <w:szCs w:val="20"/>
          <w:shd w:val="clear" w:color="auto" w:fill="FFFFFF"/>
        </w:rPr>
      </w:pPr>
      <w:r w:rsidRPr="00834C6C">
        <w:rPr>
          <w:rFonts w:ascii="Aptos" w:hAnsi="Aptos"/>
          <w:sz w:val="20"/>
          <w:szCs w:val="20"/>
          <w:shd w:val="clear" w:color="auto" w:fill="FFFFFF"/>
        </w:rPr>
        <w:t> </w:t>
      </w:r>
    </w:p>
    <w:p w14:paraId="0A7DBEEB" w14:textId="77777777" w:rsidR="001C0AF8" w:rsidRPr="00522B0F" w:rsidRDefault="001C0AF8" w:rsidP="001C0AF8">
      <w:pPr>
        <w:pStyle w:val="NoSpacing"/>
        <w:rPr>
          <w:rFonts w:ascii="Aptos" w:hAnsi="Aptos"/>
          <w:i/>
          <w:iCs/>
          <w:sz w:val="16"/>
          <w:szCs w:val="16"/>
          <w:shd w:val="clear" w:color="auto" w:fill="FFFFFF"/>
        </w:rPr>
      </w:pPr>
      <w:r w:rsidRPr="00522B0F">
        <w:rPr>
          <w:rFonts w:ascii="Aptos" w:hAnsi="Aptos"/>
          <w:i/>
          <w:iCs/>
          <w:sz w:val="16"/>
          <w:szCs w:val="16"/>
          <w:shd w:val="clear" w:color="auto" w:fill="FFFFFF"/>
        </w:rPr>
        <w:t>If you are unable to submit an application online or if you have any questions or queries regarding the application process or position, please email us at </w:t>
      </w:r>
      <w:hyperlink r:id="rId14" w:tgtFrame="_blank" w:tooltip="mailto:hello@artrage.com.au" w:history="1">
        <w:r w:rsidRPr="00522B0F">
          <w:rPr>
            <w:rStyle w:val="Hyperlink"/>
            <w:rFonts w:ascii="Aptos" w:hAnsi="Aptos" w:cs="Calibri"/>
            <w:i/>
            <w:iCs/>
            <w:sz w:val="16"/>
            <w:szCs w:val="16"/>
            <w:shd w:val="clear" w:color="auto" w:fill="FFFFFF"/>
          </w:rPr>
          <w:t>hello@artrage.com.au</w:t>
        </w:r>
      </w:hyperlink>
      <w:r w:rsidRPr="00522B0F">
        <w:rPr>
          <w:rFonts w:ascii="Aptos" w:hAnsi="Aptos"/>
          <w:i/>
          <w:iCs/>
          <w:sz w:val="16"/>
          <w:szCs w:val="16"/>
          <w:shd w:val="clear" w:color="auto" w:fill="FFFFFF"/>
        </w:rPr>
        <w:t xml:space="preserve"> or call us on (08) 9227 6288. </w:t>
      </w:r>
    </w:p>
    <w:p w14:paraId="1511F92B" w14:textId="77777777" w:rsidR="001C0AF8" w:rsidRDefault="001C0AF8" w:rsidP="001C0AF8">
      <w:pPr>
        <w:pStyle w:val="NoSpacing"/>
        <w:rPr>
          <w:rFonts w:ascii="Aptos" w:hAnsi="Aptos"/>
          <w:sz w:val="16"/>
          <w:szCs w:val="16"/>
          <w:shd w:val="clear" w:color="auto" w:fill="FFFFFF"/>
        </w:rPr>
      </w:pPr>
    </w:p>
    <w:p w14:paraId="6D909825" w14:textId="77777777" w:rsidR="001C0AF8" w:rsidRPr="00F503B0" w:rsidRDefault="001C0AF8" w:rsidP="001C0AF8">
      <w:pPr>
        <w:pStyle w:val="NoSpacing"/>
        <w:rPr>
          <w:rFonts w:ascii="Aptos" w:hAnsi="Aptos"/>
          <w:sz w:val="16"/>
          <w:szCs w:val="16"/>
          <w:shd w:val="clear" w:color="auto" w:fill="FFFFFF"/>
        </w:rPr>
      </w:pPr>
      <w:r w:rsidRPr="00F503B0">
        <w:rPr>
          <w:rFonts w:ascii="Aptos" w:hAnsi="Aptos"/>
          <w:sz w:val="16"/>
          <w:szCs w:val="16"/>
          <w:shd w:val="clear" w:color="auto" w:fill="FFFFFF"/>
        </w:rPr>
        <w:t xml:space="preserve">ARTRAGE </w:t>
      </w:r>
      <w:r>
        <w:rPr>
          <w:rFonts w:ascii="Aptos" w:hAnsi="Aptos"/>
          <w:sz w:val="16"/>
          <w:szCs w:val="16"/>
          <w:shd w:val="clear" w:color="auto" w:fill="FFFFFF"/>
        </w:rPr>
        <w:t>supports</w:t>
      </w:r>
      <w:r w:rsidRPr="00F503B0">
        <w:rPr>
          <w:rFonts w:ascii="Aptos" w:hAnsi="Aptos"/>
          <w:sz w:val="16"/>
          <w:szCs w:val="16"/>
          <w:shd w:val="clear" w:color="auto" w:fill="FFFFFF"/>
        </w:rPr>
        <w:t xml:space="preserve"> and celebrate diversity. ARTRAGE is proud to be an equal opportunity employer. Persons of all backgrounds and beliefs are encouraged to apply. </w:t>
      </w:r>
    </w:p>
    <w:p w14:paraId="5F29C61D" w14:textId="77777777" w:rsidR="001C0AF8" w:rsidRPr="00F503B0" w:rsidRDefault="001C0AF8" w:rsidP="001C0AF8">
      <w:pPr>
        <w:pStyle w:val="NoSpacing"/>
        <w:rPr>
          <w:rFonts w:ascii="Aptos" w:hAnsi="Aptos"/>
          <w:sz w:val="16"/>
          <w:szCs w:val="16"/>
          <w:shd w:val="clear" w:color="auto" w:fill="FFFFFF"/>
        </w:rPr>
      </w:pPr>
      <w:r w:rsidRPr="00F503B0">
        <w:rPr>
          <w:rFonts w:ascii="Aptos" w:hAnsi="Aptos"/>
          <w:sz w:val="16"/>
          <w:szCs w:val="16"/>
          <w:shd w:val="clear" w:color="auto" w:fill="FFFFFF"/>
        </w:rPr>
        <w:t> </w:t>
      </w:r>
    </w:p>
    <w:p w14:paraId="60A23E58" w14:textId="77777777" w:rsidR="001C0AF8" w:rsidRPr="00F503B0" w:rsidRDefault="001C0AF8" w:rsidP="001C0AF8">
      <w:pPr>
        <w:pStyle w:val="NoSpacing"/>
        <w:rPr>
          <w:rFonts w:ascii="Aptos" w:hAnsi="Aptos"/>
          <w:sz w:val="16"/>
          <w:szCs w:val="16"/>
          <w:shd w:val="clear" w:color="auto" w:fill="FFFFFF"/>
        </w:rPr>
      </w:pPr>
      <w:r w:rsidRPr="00F503B0">
        <w:rPr>
          <w:rFonts w:ascii="Aptos" w:hAnsi="Aptos"/>
          <w:sz w:val="16"/>
          <w:szCs w:val="16"/>
          <w:shd w:val="clear" w:color="auto" w:fill="FFFFFF"/>
        </w:rPr>
        <w:t>By </w:t>
      </w:r>
      <w:proofErr w:type="gramStart"/>
      <w:r w:rsidRPr="00F503B0">
        <w:rPr>
          <w:rFonts w:ascii="Aptos" w:hAnsi="Aptos"/>
          <w:sz w:val="16"/>
          <w:szCs w:val="16"/>
          <w:shd w:val="clear" w:color="auto" w:fill="FFFFFF"/>
        </w:rPr>
        <w:t>submitting an application</w:t>
      </w:r>
      <w:proofErr w:type="gramEnd"/>
      <w:r w:rsidRPr="00F503B0">
        <w:rPr>
          <w:rFonts w:ascii="Aptos" w:hAnsi="Aptos"/>
          <w:sz w:val="16"/>
          <w:szCs w:val="16"/>
          <w:shd w:val="clear" w:color="auto" w:fill="FFFFFF"/>
        </w:rPr>
        <w:t xml:space="preserve"> for this position, you acknowledge and accept our Privacy Policy, which is available to view on our website. </w:t>
      </w:r>
    </w:p>
    <w:p w14:paraId="4B3EA0D1" w14:textId="77777777" w:rsidR="00797ED8" w:rsidRPr="008C474A" w:rsidRDefault="00797ED8" w:rsidP="008C474A">
      <w:pPr>
        <w:rPr>
          <w:rFonts w:ascii="Aptos" w:hAnsi="Aptos" w:cs="Calibri"/>
          <w:color w:val="000000"/>
          <w:sz w:val="20"/>
          <w:szCs w:val="20"/>
          <w:shd w:val="clear" w:color="auto" w:fill="FFFFFF"/>
        </w:rPr>
      </w:pPr>
    </w:p>
    <w:sectPr w:rsidR="00797ED8" w:rsidRPr="008C474A" w:rsidSect="00BF7897">
      <w:headerReference w:type="even" r:id="rId15"/>
      <w:headerReference w:type="default" r:id="rId16"/>
      <w:footerReference w:type="default" r:id="rId17"/>
      <w:headerReference w:type="first" r:id="rId18"/>
      <w:footerReference w:type="first" r:id="rId19"/>
      <w:pgSz w:w="11900" w:h="16840"/>
      <w:pgMar w:top="1734" w:right="1440" w:bottom="1354"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6FDA7" w14:textId="77777777" w:rsidR="00770B8C" w:rsidRDefault="00770B8C" w:rsidP="00375771">
      <w:r>
        <w:separator/>
      </w:r>
    </w:p>
  </w:endnote>
  <w:endnote w:type="continuationSeparator" w:id="0">
    <w:p w14:paraId="260CA6E8" w14:textId="77777777" w:rsidR="00770B8C" w:rsidRDefault="00770B8C" w:rsidP="00375771">
      <w:r>
        <w:continuationSeparator/>
      </w:r>
    </w:p>
  </w:endnote>
  <w:endnote w:type="continuationNotice" w:id="1">
    <w:p w14:paraId="1C7C5C60" w14:textId="77777777" w:rsidR="00770B8C" w:rsidRDefault="00770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ktiv Grotesk">
    <w:altName w:val="Mangal"/>
    <w:charset w:val="00"/>
    <w:family w:val="swiss"/>
    <w:pitch w:val="variable"/>
    <w:sig w:usb0="E100AAFF" w:usb1="D000FFFB" w:usb2="00000028"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55">
    <w:altName w:val="Calibri"/>
    <w:panose1 w:val="00000000000000000000"/>
    <w:charset w:val="4D"/>
    <w:family w:val="swiss"/>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Unbounded SemiBold">
    <w:altName w:val="Calibri"/>
    <w:charset w:val="4D"/>
    <w:family w:val="auto"/>
    <w:pitch w:val="variable"/>
    <w:sig w:usb0="A00002DF" w:usb1="00000063" w:usb2="00000000" w:usb3="00000000" w:csb0="00000197" w:csb1="00000000"/>
  </w:font>
  <w:font w:name="Unbounded Medium">
    <w:altName w:val="Calibri"/>
    <w:charset w:val="4D"/>
    <w:family w:val="auto"/>
    <w:pitch w:val="variable"/>
    <w:sig w:usb0="A00002DF" w:usb1="00000063" w:usb2="00000000" w:usb3="00000000" w:csb0="00000197" w:csb1="00000000"/>
  </w:font>
  <w:font w:name="Unbounded Light">
    <w:altName w:val="Calibri"/>
    <w:charset w:val="4D"/>
    <w:family w:val="auto"/>
    <w:pitch w:val="variable"/>
    <w:sig w:usb0="A00002DF" w:usb1="00000063" w:usb2="00000000" w:usb3="00000000" w:csb0="00000197" w:csb1="00000000"/>
  </w:font>
  <w:font w:name="Aktiv Grotesk Medium">
    <w:altName w:val="Mangal"/>
    <w:charset w:val="00"/>
    <w:family w:val="swiss"/>
    <w:pitch w:val="variable"/>
    <w:sig w:usb0="E100AAFF" w:usb1="D000FFFB" w:usb2="00000028" w:usb3="00000000" w:csb0="000101FF" w:csb1="00000000"/>
  </w:font>
  <w:font w:name="Aktiv Grotesk Cd">
    <w:altName w:val="Calibri"/>
    <w:charset w:val="4D"/>
    <w:family w:val="swiss"/>
    <w:pitch w:val="variable"/>
    <w:sig w:usb0="A00000EF" w:usb1="5000205B" w:usb2="00000008" w:usb3="00000000" w:csb0="00000093" w:csb1="00000000"/>
  </w:font>
  <w:font w:name="Helvetica">
    <w:panose1 w:val="020B0604020202020204"/>
    <w:charset w:val="00"/>
    <w:family w:val="auto"/>
    <w:pitch w:val="variable"/>
    <w:sig w:usb0="E00002FF" w:usb1="5000785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B0D7" w14:textId="77777777" w:rsidR="008632A5" w:rsidRDefault="008632A5">
    <w:pPr>
      <w:pStyle w:val="Footer"/>
    </w:pPr>
    <w:r>
      <w:rPr>
        <w:noProof/>
      </w:rPr>
      <w:drawing>
        <wp:anchor distT="342900" distB="342900" distL="342900" distR="342900" simplePos="0" relativeHeight="251660293" behindDoc="1" locked="0" layoutInCell="1" hidden="0" allowOverlap="1" wp14:anchorId="0AB67719" wp14:editId="5F27BF6B">
          <wp:simplePos x="0" y="0"/>
          <wp:positionH relativeFrom="margin">
            <wp:posOffset>-958215</wp:posOffset>
          </wp:positionH>
          <wp:positionV relativeFrom="margin">
            <wp:posOffset>9375960</wp:posOffset>
          </wp:positionV>
          <wp:extent cx="7590000" cy="1021547"/>
          <wp:effectExtent l="0" t="0" r="0" b="0"/>
          <wp:wrapNone/>
          <wp:docPr id="3" name="image1.png" descr="A yellow background with black dot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yellow background with black dots&#10;&#10;AI-generated content may be incorrect."/>
                  <pic:cNvPicPr preferRelativeResize="0"/>
                </pic:nvPicPr>
                <pic:blipFill>
                  <a:blip r:embed="rId1"/>
                  <a:srcRect l="199" r="199"/>
                  <a:stretch>
                    <a:fillRect/>
                  </a:stretch>
                </pic:blipFill>
                <pic:spPr>
                  <a:xfrm>
                    <a:off x="0" y="0"/>
                    <a:ext cx="7590000" cy="1021547"/>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5553" w14:textId="77777777" w:rsidR="00932BB8" w:rsidRDefault="003A4A3A">
    <w:pPr>
      <w:pStyle w:val="Footer"/>
    </w:pPr>
    <w:r>
      <w:rPr>
        <w:noProof/>
      </w:rPr>
      <w:drawing>
        <wp:anchor distT="0" distB="0" distL="114300" distR="114300" simplePos="0" relativeHeight="251658243" behindDoc="1" locked="0" layoutInCell="0" allowOverlap="1" wp14:anchorId="56B5DAF2" wp14:editId="5C023823">
          <wp:simplePos x="0" y="0"/>
          <wp:positionH relativeFrom="margin">
            <wp:align>center</wp:align>
          </wp:positionH>
          <wp:positionV relativeFrom="margin">
            <wp:align>center</wp:align>
          </wp:positionV>
          <wp:extent cx="7880350" cy="11137900"/>
          <wp:effectExtent l="0" t="0" r="6350" b="0"/>
          <wp:wrapNone/>
          <wp:docPr id="10" name="WordPictureWatermark284872459"/>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284872459"/>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0" cy="111379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7D05C" w14:textId="77777777" w:rsidR="00770B8C" w:rsidRDefault="00770B8C" w:rsidP="00375771">
      <w:r>
        <w:separator/>
      </w:r>
    </w:p>
  </w:footnote>
  <w:footnote w:type="continuationSeparator" w:id="0">
    <w:p w14:paraId="23237085" w14:textId="77777777" w:rsidR="00770B8C" w:rsidRDefault="00770B8C" w:rsidP="00375771">
      <w:r>
        <w:continuationSeparator/>
      </w:r>
    </w:p>
  </w:footnote>
  <w:footnote w:type="continuationNotice" w:id="1">
    <w:p w14:paraId="220960E8" w14:textId="77777777" w:rsidR="00770B8C" w:rsidRDefault="00770B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B6D14" w14:textId="77777777" w:rsidR="00375771" w:rsidRDefault="003A4A3A">
    <w:pPr>
      <w:pStyle w:val="Header"/>
    </w:pPr>
    <w:r>
      <w:rPr>
        <w:noProof/>
      </w:rPr>
      <w:drawing>
        <wp:anchor distT="0" distB="0" distL="114300" distR="114300" simplePos="0" relativeHeight="251658242" behindDoc="1" locked="0" layoutInCell="0" allowOverlap="1" wp14:anchorId="4F924D3B" wp14:editId="064AE7DE">
          <wp:simplePos x="0" y="0"/>
          <wp:positionH relativeFrom="margin">
            <wp:align>center</wp:align>
          </wp:positionH>
          <wp:positionV relativeFrom="margin">
            <wp:align>center</wp:align>
          </wp:positionV>
          <wp:extent cx="7880350" cy="11137900"/>
          <wp:effectExtent l="0" t="0" r="6350" b="0"/>
          <wp:wrapNone/>
          <wp:docPr id="12" name="WordPictureWatermark284872458"/>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284872458"/>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0" cy="11137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3F69" w14:textId="77777777" w:rsidR="00375771" w:rsidRDefault="00E4606E">
    <w:pPr>
      <w:pStyle w:val="Header"/>
    </w:pPr>
    <w:r>
      <w:rPr>
        <w:noProof/>
      </w:rPr>
      <w:drawing>
        <wp:anchor distT="0" distB="0" distL="114300" distR="114300" simplePos="0" relativeHeight="251661317" behindDoc="0" locked="0" layoutInCell="1" allowOverlap="1" wp14:anchorId="6E354850" wp14:editId="0D8C7213">
          <wp:simplePos x="0" y="0"/>
          <wp:positionH relativeFrom="column">
            <wp:posOffset>5139406</wp:posOffset>
          </wp:positionH>
          <wp:positionV relativeFrom="paragraph">
            <wp:posOffset>-262890</wp:posOffset>
          </wp:positionV>
          <wp:extent cx="1179195" cy="296545"/>
          <wp:effectExtent l="0" t="0" r="0" b="0"/>
          <wp:wrapTopAndBottom/>
          <wp:docPr id="974837018" name="Picture 7" descr="A black background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37018" name="Picture 7" descr="A black background with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79195" cy="2965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E7296" w14:textId="77777777" w:rsidR="00375771" w:rsidRDefault="00C47F6C">
    <w:pPr>
      <w:pStyle w:val="Header"/>
    </w:pPr>
    <w:r>
      <w:rPr>
        <w:noProof/>
      </w:rPr>
      <mc:AlternateContent>
        <mc:Choice Requires="wps">
          <w:drawing>
            <wp:anchor distT="0" distB="0" distL="114300" distR="114300" simplePos="0" relativeHeight="251658245" behindDoc="0" locked="0" layoutInCell="1" allowOverlap="1" wp14:anchorId="36B259D2" wp14:editId="3F92E147">
              <wp:simplePos x="0" y="0"/>
              <wp:positionH relativeFrom="column">
                <wp:posOffset>-1016000</wp:posOffset>
              </wp:positionH>
              <wp:positionV relativeFrom="paragraph">
                <wp:posOffset>-474980</wp:posOffset>
              </wp:positionV>
              <wp:extent cx="7907867" cy="10871200"/>
              <wp:effectExtent l="0" t="0" r="17145" b="12700"/>
              <wp:wrapNone/>
              <wp:docPr id="842620395" name="Rectangle 8"/>
              <wp:cNvGraphicFramePr/>
              <a:graphic xmlns:a="http://schemas.openxmlformats.org/drawingml/2006/main">
                <a:graphicData uri="http://schemas.microsoft.com/office/word/2010/wordprocessingShape">
                  <wps:wsp>
                    <wps:cNvSpPr/>
                    <wps:spPr>
                      <a:xfrm>
                        <a:off x="0" y="0"/>
                        <a:ext cx="7907867" cy="10871200"/>
                      </a:xfrm>
                      <a:prstGeom prst="rect">
                        <a:avLst/>
                      </a:prstGeom>
                      <a:solidFill>
                        <a:srgbClr val="070707"/>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6521F" id="Rectangle 8" o:spid="_x0000_s1026" style="position:absolute;margin-left:-80pt;margin-top:-37.4pt;width:622.65pt;height:85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" fillcolor="#070707" strokecolor="#09101d [484]" strokeweight="1pt"/>
          </w:pict>
        </mc:Fallback>
      </mc:AlternateContent>
    </w:r>
    <w:r w:rsidR="00932BB8">
      <w:rPr>
        <w:noProof/>
      </w:rPr>
      <w:drawing>
        <wp:anchor distT="0" distB="0" distL="114300" distR="114300" simplePos="0" relativeHeight="251658244" behindDoc="1" locked="1" layoutInCell="1" allowOverlap="1" wp14:anchorId="190C1CBB" wp14:editId="00B6F4B3">
          <wp:simplePos x="0" y="0"/>
          <wp:positionH relativeFrom="column">
            <wp:posOffset>-955040</wp:posOffset>
          </wp:positionH>
          <wp:positionV relativeFrom="page">
            <wp:posOffset>-124460</wp:posOffset>
          </wp:positionV>
          <wp:extent cx="7642225" cy="10796270"/>
          <wp:effectExtent l="0" t="0" r="3175" b="0"/>
          <wp:wrapNone/>
          <wp:docPr id="15" name="Picture 15"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642225" cy="10796270"/>
                  </a:xfrm>
                  <a:prstGeom prst="rect">
                    <a:avLst/>
                  </a:prstGeom>
                </pic:spPr>
              </pic:pic>
            </a:graphicData>
          </a:graphic>
          <wp14:sizeRelH relativeFrom="page">
            <wp14:pctWidth>0</wp14:pctWidth>
          </wp14:sizeRelH>
          <wp14:sizeRelV relativeFrom="page">
            <wp14:pctHeight>0</wp14:pctHeight>
          </wp14:sizeRelV>
        </wp:anchor>
      </w:drawing>
    </w:r>
    <w:r w:rsidR="003A4A3A">
      <w:rPr>
        <w:noProof/>
      </w:rPr>
      <w:drawing>
        <wp:anchor distT="0" distB="0" distL="114300" distR="114300" simplePos="0" relativeHeight="251658241" behindDoc="1" locked="0" layoutInCell="0" allowOverlap="1" wp14:anchorId="1268DB8E" wp14:editId="36ACA82D">
          <wp:simplePos x="0" y="0"/>
          <wp:positionH relativeFrom="margin">
            <wp:align>center</wp:align>
          </wp:positionH>
          <wp:positionV relativeFrom="margin">
            <wp:align>center</wp:align>
          </wp:positionV>
          <wp:extent cx="7880350" cy="11137900"/>
          <wp:effectExtent l="0" t="0" r="6350" b="0"/>
          <wp:wrapNone/>
          <wp:docPr id="11" name="WordPictureWatermark28487245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284872457"/>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80350" cy="11137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789"/>
    <w:multiLevelType w:val="hybridMultilevel"/>
    <w:tmpl w:val="B1C8D464"/>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22B65EA"/>
    <w:multiLevelType w:val="hybridMultilevel"/>
    <w:tmpl w:val="1CDC706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E10FBE"/>
    <w:multiLevelType w:val="hybridMultilevel"/>
    <w:tmpl w:val="09F6A26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F6408C"/>
    <w:multiLevelType w:val="multilevel"/>
    <w:tmpl w:val="F07A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F59A9"/>
    <w:multiLevelType w:val="hybridMultilevel"/>
    <w:tmpl w:val="EAB82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A6F42"/>
    <w:multiLevelType w:val="hybridMultilevel"/>
    <w:tmpl w:val="F4F0530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C4345"/>
    <w:multiLevelType w:val="hybridMultilevel"/>
    <w:tmpl w:val="C270E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0F7780"/>
    <w:multiLevelType w:val="hybridMultilevel"/>
    <w:tmpl w:val="72800874"/>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0474A3"/>
    <w:multiLevelType w:val="hybridMultilevel"/>
    <w:tmpl w:val="64BE3AFE"/>
    <w:lvl w:ilvl="0" w:tplc="D872199E">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Symbol" w:hAnsi="Symbol"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Symbol" w:hAnsi="Symbol"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Symbol" w:hAnsi="Symbol" w:hint="default"/>
      </w:rPr>
    </w:lvl>
  </w:abstractNum>
  <w:abstractNum w:abstractNumId="9" w15:restartNumberingAfterBreak="0">
    <w:nsid w:val="1C981922"/>
    <w:multiLevelType w:val="hybridMultilevel"/>
    <w:tmpl w:val="24263DF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1D6227"/>
    <w:multiLevelType w:val="hybridMultilevel"/>
    <w:tmpl w:val="69F415C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E1532"/>
    <w:multiLevelType w:val="multilevel"/>
    <w:tmpl w:val="C95E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B979E7"/>
    <w:multiLevelType w:val="hybridMultilevel"/>
    <w:tmpl w:val="D8CE11E2"/>
    <w:lvl w:ilvl="0" w:tplc="04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804DBC"/>
    <w:multiLevelType w:val="hybridMultilevel"/>
    <w:tmpl w:val="3D14B3B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687EF5"/>
    <w:multiLevelType w:val="hybridMultilevel"/>
    <w:tmpl w:val="AF24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C40D8C"/>
    <w:multiLevelType w:val="hybridMultilevel"/>
    <w:tmpl w:val="DDF6E7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85140"/>
    <w:multiLevelType w:val="hybridMultilevel"/>
    <w:tmpl w:val="5B1EE82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626179"/>
    <w:multiLevelType w:val="hybridMultilevel"/>
    <w:tmpl w:val="1CB6D8F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8FD0B8E"/>
    <w:multiLevelType w:val="hybridMultilevel"/>
    <w:tmpl w:val="02B4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7F7D8C"/>
    <w:multiLevelType w:val="hybridMultilevel"/>
    <w:tmpl w:val="90F81A5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901BE4"/>
    <w:multiLevelType w:val="hybridMultilevel"/>
    <w:tmpl w:val="8D8CA1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255B47"/>
    <w:multiLevelType w:val="hybridMultilevel"/>
    <w:tmpl w:val="0C764A1A"/>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A96C69"/>
    <w:multiLevelType w:val="hybridMultilevel"/>
    <w:tmpl w:val="8F843A84"/>
    <w:lvl w:ilvl="0" w:tplc="18C6D3EC">
      <w:numFmt w:val="bullet"/>
      <w:lvlText w:val="-"/>
      <w:lvlJc w:val="left"/>
      <w:pPr>
        <w:ind w:left="720" w:hanging="360"/>
      </w:pPr>
      <w:rPr>
        <w:rFonts w:ascii="Aptos" w:eastAsiaTheme="minorEastAsia" w:hAnsi="Aptos" w:cs="Aktiv Grotesk"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717F7B"/>
    <w:multiLevelType w:val="hybridMultilevel"/>
    <w:tmpl w:val="1274736A"/>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252668"/>
    <w:multiLevelType w:val="hybridMultilevel"/>
    <w:tmpl w:val="395A7D1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3D17679"/>
    <w:multiLevelType w:val="hybridMultilevel"/>
    <w:tmpl w:val="BB567336"/>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4372551"/>
    <w:multiLevelType w:val="hybridMultilevel"/>
    <w:tmpl w:val="22F2F106"/>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8DE3FE8"/>
    <w:multiLevelType w:val="hybridMultilevel"/>
    <w:tmpl w:val="5D3A0F6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934110C"/>
    <w:multiLevelType w:val="hybridMultilevel"/>
    <w:tmpl w:val="2E8ABC98"/>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9ED49C6"/>
    <w:multiLevelType w:val="hybridMultilevel"/>
    <w:tmpl w:val="4FE804D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D315E6"/>
    <w:multiLevelType w:val="multilevel"/>
    <w:tmpl w:val="99BE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F13E63"/>
    <w:multiLevelType w:val="hybridMultilevel"/>
    <w:tmpl w:val="24F0757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E623A4"/>
    <w:multiLevelType w:val="hybridMultilevel"/>
    <w:tmpl w:val="FC6C3E9A"/>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3" w15:restartNumberingAfterBreak="0">
    <w:nsid w:val="59F72DB3"/>
    <w:multiLevelType w:val="hybridMultilevel"/>
    <w:tmpl w:val="BBD0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330C41"/>
    <w:multiLevelType w:val="hybridMultilevel"/>
    <w:tmpl w:val="B26A041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2E7887"/>
    <w:multiLevelType w:val="hybridMultilevel"/>
    <w:tmpl w:val="46B0550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4AC61F0"/>
    <w:multiLevelType w:val="hybridMultilevel"/>
    <w:tmpl w:val="E3AAB06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F21F9B"/>
    <w:multiLevelType w:val="hybridMultilevel"/>
    <w:tmpl w:val="F172386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9A387A"/>
    <w:multiLevelType w:val="hybridMultilevel"/>
    <w:tmpl w:val="9564B864"/>
    <w:lvl w:ilvl="0" w:tplc="04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69F35DAB"/>
    <w:multiLevelType w:val="hybridMultilevel"/>
    <w:tmpl w:val="8A5EC8E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5A406D"/>
    <w:multiLevelType w:val="hybridMultilevel"/>
    <w:tmpl w:val="BAF6EBAC"/>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2E229D"/>
    <w:multiLevelType w:val="hybridMultilevel"/>
    <w:tmpl w:val="100027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451028"/>
    <w:multiLevelType w:val="hybridMultilevel"/>
    <w:tmpl w:val="2634EE7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2D164E"/>
    <w:multiLevelType w:val="hybridMultilevel"/>
    <w:tmpl w:val="F488BB3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E39376A"/>
    <w:multiLevelType w:val="hybridMultilevel"/>
    <w:tmpl w:val="242E7C7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0531808">
    <w:abstractNumId w:val="33"/>
  </w:num>
  <w:num w:numId="2" w16cid:durableId="505093397">
    <w:abstractNumId w:val="41"/>
  </w:num>
  <w:num w:numId="3" w16cid:durableId="1180043334">
    <w:abstractNumId w:val="4"/>
  </w:num>
  <w:num w:numId="4" w16cid:durableId="1081219257">
    <w:abstractNumId w:val="14"/>
  </w:num>
  <w:num w:numId="5" w16cid:durableId="818113735">
    <w:abstractNumId w:val="11"/>
  </w:num>
  <w:num w:numId="6" w16cid:durableId="1496384748">
    <w:abstractNumId w:val="30"/>
  </w:num>
  <w:num w:numId="7" w16cid:durableId="1174690606">
    <w:abstractNumId w:val="19"/>
  </w:num>
  <w:num w:numId="8" w16cid:durableId="110757057">
    <w:abstractNumId w:val="5"/>
  </w:num>
  <w:num w:numId="9" w16cid:durableId="1497261769">
    <w:abstractNumId w:val="43"/>
  </w:num>
  <w:num w:numId="10" w16cid:durableId="387146247">
    <w:abstractNumId w:val="6"/>
  </w:num>
  <w:num w:numId="11" w16cid:durableId="1973369186">
    <w:abstractNumId w:val="8"/>
  </w:num>
  <w:num w:numId="12" w16cid:durableId="1105611044">
    <w:abstractNumId w:val="34"/>
  </w:num>
  <w:num w:numId="13" w16cid:durableId="811824075">
    <w:abstractNumId w:val="12"/>
  </w:num>
  <w:num w:numId="14" w16cid:durableId="1913856035">
    <w:abstractNumId w:val="25"/>
  </w:num>
  <w:num w:numId="15" w16cid:durableId="403069432">
    <w:abstractNumId w:val="44"/>
  </w:num>
  <w:num w:numId="16" w16cid:durableId="1264877177">
    <w:abstractNumId w:val="36"/>
  </w:num>
  <w:num w:numId="17" w16cid:durableId="733241386">
    <w:abstractNumId w:val="42"/>
  </w:num>
  <w:num w:numId="18" w16cid:durableId="1773892241">
    <w:abstractNumId w:val="9"/>
  </w:num>
  <w:num w:numId="19" w16cid:durableId="316229313">
    <w:abstractNumId w:val="38"/>
  </w:num>
  <w:num w:numId="20" w16cid:durableId="1337614702">
    <w:abstractNumId w:val="3"/>
  </w:num>
  <w:num w:numId="21" w16cid:durableId="547768934">
    <w:abstractNumId w:val="39"/>
  </w:num>
  <w:num w:numId="22" w16cid:durableId="737753376">
    <w:abstractNumId w:val="7"/>
  </w:num>
  <w:num w:numId="23" w16cid:durableId="413286791">
    <w:abstractNumId w:val="10"/>
  </w:num>
  <w:num w:numId="24" w16cid:durableId="2117166676">
    <w:abstractNumId w:val="32"/>
  </w:num>
  <w:num w:numId="25" w16cid:durableId="78261753">
    <w:abstractNumId w:val="31"/>
  </w:num>
  <w:num w:numId="26" w16cid:durableId="635257857">
    <w:abstractNumId w:val="15"/>
  </w:num>
  <w:num w:numId="27" w16cid:durableId="1833788727">
    <w:abstractNumId w:val="18"/>
  </w:num>
  <w:num w:numId="28" w16cid:durableId="2057004301">
    <w:abstractNumId w:val="40"/>
  </w:num>
  <w:num w:numId="29" w16cid:durableId="2147156988">
    <w:abstractNumId w:val="22"/>
  </w:num>
  <w:num w:numId="30" w16cid:durableId="652830320">
    <w:abstractNumId w:val="35"/>
  </w:num>
  <w:num w:numId="31" w16cid:durableId="294261730">
    <w:abstractNumId w:val="2"/>
  </w:num>
  <w:num w:numId="32" w16cid:durableId="715399593">
    <w:abstractNumId w:val="28"/>
  </w:num>
  <w:num w:numId="33" w16cid:durableId="1185169512">
    <w:abstractNumId w:val="26"/>
  </w:num>
  <w:num w:numId="34" w16cid:durableId="1796102393">
    <w:abstractNumId w:val="13"/>
  </w:num>
  <w:num w:numId="35" w16cid:durableId="654260375">
    <w:abstractNumId w:val="20"/>
  </w:num>
  <w:num w:numId="36" w16cid:durableId="1093354046">
    <w:abstractNumId w:val="0"/>
  </w:num>
  <w:num w:numId="37" w16cid:durableId="232473497">
    <w:abstractNumId w:val="1"/>
  </w:num>
  <w:num w:numId="38" w16cid:durableId="1956250337">
    <w:abstractNumId w:val="29"/>
  </w:num>
  <w:num w:numId="39" w16cid:durableId="1980378121">
    <w:abstractNumId w:val="23"/>
  </w:num>
  <w:num w:numId="40" w16cid:durableId="201283633">
    <w:abstractNumId w:val="21"/>
  </w:num>
  <w:num w:numId="41" w16cid:durableId="1703628258">
    <w:abstractNumId w:val="27"/>
  </w:num>
  <w:num w:numId="42" w16cid:durableId="932782432">
    <w:abstractNumId w:val="17"/>
  </w:num>
  <w:num w:numId="43" w16cid:durableId="1494418195">
    <w:abstractNumId w:val="16"/>
  </w:num>
  <w:num w:numId="44" w16cid:durableId="912350587">
    <w:abstractNumId w:val="37"/>
  </w:num>
  <w:num w:numId="45" w16cid:durableId="4699053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6FB"/>
    <w:rsid w:val="00006CD0"/>
    <w:rsid w:val="00015158"/>
    <w:rsid w:val="00016F8E"/>
    <w:rsid w:val="000337E9"/>
    <w:rsid w:val="00036F49"/>
    <w:rsid w:val="00042291"/>
    <w:rsid w:val="0004239A"/>
    <w:rsid w:val="000445C6"/>
    <w:rsid w:val="00045679"/>
    <w:rsid w:val="000511B1"/>
    <w:rsid w:val="00053A92"/>
    <w:rsid w:val="00054C3F"/>
    <w:rsid w:val="00056A5D"/>
    <w:rsid w:val="000613AA"/>
    <w:rsid w:val="0006401E"/>
    <w:rsid w:val="000647E2"/>
    <w:rsid w:val="00070B9C"/>
    <w:rsid w:val="00076130"/>
    <w:rsid w:val="0008375E"/>
    <w:rsid w:val="00084FB7"/>
    <w:rsid w:val="000875CD"/>
    <w:rsid w:val="00097106"/>
    <w:rsid w:val="00097607"/>
    <w:rsid w:val="000A1C8C"/>
    <w:rsid w:val="000A493B"/>
    <w:rsid w:val="000A6842"/>
    <w:rsid w:val="000B08DA"/>
    <w:rsid w:val="000B16EC"/>
    <w:rsid w:val="000B48A2"/>
    <w:rsid w:val="000B5A5B"/>
    <w:rsid w:val="000B769E"/>
    <w:rsid w:val="000C136D"/>
    <w:rsid w:val="000C19DC"/>
    <w:rsid w:val="000C45FE"/>
    <w:rsid w:val="000C4987"/>
    <w:rsid w:val="000C762F"/>
    <w:rsid w:val="000D1EE6"/>
    <w:rsid w:val="000D2306"/>
    <w:rsid w:val="000F500D"/>
    <w:rsid w:val="001007E0"/>
    <w:rsid w:val="00101806"/>
    <w:rsid w:val="001146E2"/>
    <w:rsid w:val="0011613E"/>
    <w:rsid w:val="001214A9"/>
    <w:rsid w:val="0012527B"/>
    <w:rsid w:val="00126B96"/>
    <w:rsid w:val="00141932"/>
    <w:rsid w:val="001559A6"/>
    <w:rsid w:val="00155A42"/>
    <w:rsid w:val="001647CC"/>
    <w:rsid w:val="00167455"/>
    <w:rsid w:val="00167A8E"/>
    <w:rsid w:val="001765BA"/>
    <w:rsid w:val="00180C14"/>
    <w:rsid w:val="001953DE"/>
    <w:rsid w:val="001955A8"/>
    <w:rsid w:val="00195641"/>
    <w:rsid w:val="001A3CE0"/>
    <w:rsid w:val="001A4382"/>
    <w:rsid w:val="001A773C"/>
    <w:rsid w:val="001B114B"/>
    <w:rsid w:val="001B298A"/>
    <w:rsid w:val="001C0AF8"/>
    <w:rsid w:val="001C2518"/>
    <w:rsid w:val="001C2F44"/>
    <w:rsid w:val="001C5AAD"/>
    <w:rsid w:val="001D3B23"/>
    <w:rsid w:val="001D4033"/>
    <w:rsid w:val="001D629F"/>
    <w:rsid w:val="001E42BE"/>
    <w:rsid w:val="001E65DF"/>
    <w:rsid w:val="001E6DDA"/>
    <w:rsid w:val="001F030D"/>
    <w:rsid w:val="001F0F6A"/>
    <w:rsid w:val="002002FB"/>
    <w:rsid w:val="00203546"/>
    <w:rsid w:val="002037F8"/>
    <w:rsid w:val="0020495F"/>
    <w:rsid w:val="00205675"/>
    <w:rsid w:val="00224428"/>
    <w:rsid w:val="00226F7F"/>
    <w:rsid w:val="002279C1"/>
    <w:rsid w:val="00234EB8"/>
    <w:rsid w:val="00243849"/>
    <w:rsid w:val="00244E90"/>
    <w:rsid w:val="002545E1"/>
    <w:rsid w:val="00257168"/>
    <w:rsid w:val="00262FB7"/>
    <w:rsid w:val="00265A5A"/>
    <w:rsid w:val="00273231"/>
    <w:rsid w:val="002761A0"/>
    <w:rsid w:val="00276DBA"/>
    <w:rsid w:val="0028035A"/>
    <w:rsid w:val="00294837"/>
    <w:rsid w:val="00296932"/>
    <w:rsid w:val="002A7348"/>
    <w:rsid w:val="002B0A53"/>
    <w:rsid w:val="002B7652"/>
    <w:rsid w:val="002B78B3"/>
    <w:rsid w:val="002C2652"/>
    <w:rsid w:val="002C4492"/>
    <w:rsid w:val="002D0D9C"/>
    <w:rsid w:val="002E0815"/>
    <w:rsid w:val="002E0AA5"/>
    <w:rsid w:val="002E34EF"/>
    <w:rsid w:val="002F066F"/>
    <w:rsid w:val="002F3334"/>
    <w:rsid w:val="002F4218"/>
    <w:rsid w:val="003009AD"/>
    <w:rsid w:val="00302E71"/>
    <w:rsid w:val="00305178"/>
    <w:rsid w:val="00306EC0"/>
    <w:rsid w:val="00306F90"/>
    <w:rsid w:val="003122EE"/>
    <w:rsid w:val="0031281E"/>
    <w:rsid w:val="003263FF"/>
    <w:rsid w:val="003268C9"/>
    <w:rsid w:val="003359EA"/>
    <w:rsid w:val="0035020F"/>
    <w:rsid w:val="00350C0D"/>
    <w:rsid w:val="003567B2"/>
    <w:rsid w:val="0036026C"/>
    <w:rsid w:val="0036225D"/>
    <w:rsid w:val="00364761"/>
    <w:rsid w:val="00372281"/>
    <w:rsid w:val="00375771"/>
    <w:rsid w:val="00384630"/>
    <w:rsid w:val="00387DDC"/>
    <w:rsid w:val="00391000"/>
    <w:rsid w:val="003955E6"/>
    <w:rsid w:val="00397EEA"/>
    <w:rsid w:val="003A147A"/>
    <w:rsid w:val="003A4A3A"/>
    <w:rsid w:val="003B1036"/>
    <w:rsid w:val="003B1712"/>
    <w:rsid w:val="003B3F67"/>
    <w:rsid w:val="003B6E73"/>
    <w:rsid w:val="003C2394"/>
    <w:rsid w:val="003C2423"/>
    <w:rsid w:val="003C4AD3"/>
    <w:rsid w:val="003D1CDD"/>
    <w:rsid w:val="003D2D16"/>
    <w:rsid w:val="003D32F6"/>
    <w:rsid w:val="003E44E7"/>
    <w:rsid w:val="003E6BFE"/>
    <w:rsid w:val="003F07A3"/>
    <w:rsid w:val="003F179C"/>
    <w:rsid w:val="003F426D"/>
    <w:rsid w:val="003F7763"/>
    <w:rsid w:val="00404A5C"/>
    <w:rsid w:val="00404ADF"/>
    <w:rsid w:val="00405C8B"/>
    <w:rsid w:val="00406615"/>
    <w:rsid w:val="004149A2"/>
    <w:rsid w:val="00432D59"/>
    <w:rsid w:val="00437717"/>
    <w:rsid w:val="00444272"/>
    <w:rsid w:val="004456E7"/>
    <w:rsid w:val="00445FB5"/>
    <w:rsid w:val="00456715"/>
    <w:rsid w:val="00456CA1"/>
    <w:rsid w:val="00463307"/>
    <w:rsid w:val="004700FB"/>
    <w:rsid w:val="00471239"/>
    <w:rsid w:val="0047154F"/>
    <w:rsid w:val="00471C73"/>
    <w:rsid w:val="004A5167"/>
    <w:rsid w:val="004B7ABA"/>
    <w:rsid w:val="004C1B17"/>
    <w:rsid w:val="004C1C72"/>
    <w:rsid w:val="004D0035"/>
    <w:rsid w:val="004D7CD7"/>
    <w:rsid w:val="004E2194"/>
    <w:rsid w:val="004E3D8B"/>
    <w:rsid w:val="004F1622"/>
    <w:rsid w:val="004F5673"/>
    <w:rsid w:val="0050505B"/>
    <w:rsid w:val="005133BF"/>
    <w:rsid w:val="005160B0"/>
    <w:rsid w:val="00516264"/>
    <w:rsid w:val="00520BCC"/>
    <w:rsid w:val="00531323"/>
    <w:rsid w:val="00535C23"/>
    <w:rsid w:val="0053763B"/>
    <w:rsid w:val="00540622"/>
    <w:rsid w:val="00540904"/>
    <w:rsid w:val="00543434"/>
    <w:rsid w:val="00545E10"/>
    <w:rsid w:val="00551262"/>
    <w:rsid w:val="00560BED"/>
    <w:rsid w:val="00565B8D"/>
    <w:rsid w:val="00567B8F"/>
    <w:rsid w:val="005715C5"/>
    <w:rsid w:val="00571A23"/>
    <w:rsid w:val="00586CCA"/>
    <w:rsid w:val="0058739F"/>
    <w:rsid w:val="0059097F"/>
    <w:rsid w:val="005914C6"/>
    <w:rsid w:val="00596DEB"/>
    <w:rsid w:val="005A710B"/>
    <w:rsid w:val="005B17FD"/>
    <w:rsid w:val="005B6EE2"/>
    <w:rsid w:val="005C5F07"/>
    <w:rsid w:val="005C71CC"/>
    <w:rsid w:val="005C7D97"/>
    <w:rsid w:val="005D0555"/>
    <w:rsid w:val="005D772F"/>
    <w:rsid w:val="005E01F4"/>
    <w:rsid w:val="005E61F5"/>
    <w:rsid w:val="005F51E2"/>
    <w:rsid w:val="006071A1"/>
    <w:rsid w:val="0061389D"/>
    <w:rsid w:val="00615DE3"/>
    <w:rsid w:val="00632644"/>
    <w:rsid w:val="006358DF"/>
    <w:rsid w:val="00635A31"/>
    <w:rsid w:val="00635C0E"/>
    <w:rsid w:val="00642943"/>
    <w:rsid w:val="006513A2"/>
    <w:rsid w:val="00653875"/>
    <w:rsid w:val="0065797E"/>
    <w:rsid w:val="00657E2E"/>
    <w:rsid w:val="00664DFE"/>
    <w:rsid w:val="006706C7"/>
    <w:rsid w:val="006734A0"/>
    <w:rsid w:val="00673A38"/>
    <w:rsid w:val="0067449E"/>
    <w:rsid w:val="00676CA0"/>
    <w:rsid w:val="00684372"/>
    <w:rsid w:val="00686848"/>
    <w:rsid w:val="006928DD"/>
    <w:rsid w:val="006B26F5"/>
    <w:rsid w:val="006C5E04"/>
    <w:rsid w:val="006D14C7"/>
    <w:rsid w:val="006D2916"/>
    <w:rsid w:val="006E1D0B"/>
    <w:rsid w:val="006E2B10"/>
    <w:rsid w:val="006E43BD"/>
    <w:rsid w:val="006E45FD"/>
    <w:rsid w:val="006F2640"/>
    <w:rsid w:val="006F475C"/>
    <w:rsid w:val="006F79B2"/>
    <w:rsid w:val="00701BF8"/>
    <w:rsid w:val="00706AAD"/>
    <w:rsid w:val="007071AF"/>
    <w:rsid w:val="007142D4"/>
    <w:rsid w:val="00722FCB"/>
    <w:rsid w:val="00723540"/>
    <w:rsid w:val="00733ACB"/>
    <w:rsid w:val="0074676E"/>
    <w:rsid w:val="00746978"/>
    <w:rsid w:val="00753E57"/>
    <w:rsid w:val="00754818"/>
    <w:rsid w:val="00757513"/>
    <w:rsid w:val="0076216F"/>
    <w:rsid w:val="007644FE"/>
    <w:rsid w:val="00764A92"/>
    <w:rsid w:val="00765AB3"/>
    <w:rsid w:val="007673AF"/>
    <w:rsid w:val="00770B8C"/>
    <w:rsid w:val="00772E37"/>
    <w:rsid w:val="00780EB4"/>
    <w:rsid w:val="00781CEF"/>
    <w:rsid w:val="00792E12"/>
    <w:rsid w:val="00797ED8"/>
    <w:rsid w:val="007A1412"/>
    <w:rsid w:val="007B44D1"/>
    <w:rsid w:val="007B460A"/>
    <w:rsid w:val="007C732E"/>
    <w:rsid w:val="007C7C99"/>
    <w:rsid w:val="007D3FA6"/>
    <w:rsid w:val="007D77D7"/>
    <w:rsid w:val="007F153D"/>
    <w:rsid w:val="00814C44"/>
    <w:rsid w:val="00814EE1"/>
    <w:rsid w:val="00816589"/>
    <w:rsid w:val="008207FE"/>
    <w:rsid w:val="00832B3F"/>
    <w:rsid w:val="008355CC"/>
    <w:rsid w:val="00836D61"/>
    <w:rsid w:val="00845739"/>
    <w:rsid w:val="008523F3"/>
    <w:rsid w:val="008628AD"/>
    <w:rsid w:val="00862D79"/>
    <w:rsid w:val="008630BB"/>
    <w:rsid w:val="008632A5"/>
    <w:rsid w:val="00891A73"/>
    <w:rsid w:val="0089258D"/>
    <w:rsid w:val="00895D7D"/>
    <w:rsid w:val="008A2F5B"/>
    <w:rsid w:val="008A5481"/>
    <w:rsid w:val="008B20D4"/>
    <w:rsid w:val="008B3934"/>
    <w:rsid w:val="008B4614"/>
    <w:rsid w:val="008B5DBD"/>
    <w:rsid w:val="008B7782"/>
    <w:rsid w:val="008C2F08"/>
    <w:rsid w:val="008C474A"/>
    <w:rsid w:val="008D460D"/>
    <w:rsid w:val="008D7D45"/>
    <w:rsid w:val="008E2CFE"/>
    <w:rsid w:val="008F35A6"/>
    <w:rsid w:val="008F48B8"/>
    <w:rsid w:val="00901F15"/>
    <w:rsid w:val="00904C42"/>
    <w:rsid w:val="00912493"/>
    <w:rsid w:val="00920046"/>
    <w:rsid w:val="0092672F"/>
    <w:rsid w:val="00932BB8"/>
    <w:rsid w:val="009422BE"/>
    <w:rsid w:val="00950CC6"/>
    <w:rsid w:val="00956332"/>
    <w:rsid w:val="009601C2"/>
    <w:rsid w:val="0096061B"/>
    <w:rsid w:val="00960CC0"/>
    <w:rsid w:val="00961CAF"/>
    <w:rsid w:val="00962EAE"/>
    <w:rsid w:val="00964843"/>
    <w:rsid w:val="009856E0"/>
    <w:rsid w:val="00994803"/>
    <w:rsid w:val="00994B7B"/>
    <w:rsid w:val="009978DC"/>
    <w:rsid w:val="009A280D"/>
    <w:rsid w:val="009A63FB"/>
    <w:rsid w:val="009A64D5"/>
    <w:rsid w:val="009B0652"/>
    <w:rsid w:val="009B1C6A"/>
    <w:rsid w:val="009B5B9B"/>
    <w:rsid w:val="009B659E"/>
    <w:rsid w:val="009C0EC1"/>
    <w:rsid w:val="009C14D6"/>
    <w:rsid w:val="009C20EA"/>
    <w:rsid w:val="009C3FAE"/>
    <w:rsid w:val="009C57F8"/>
    <w:rsid w:val="009D0EC3"/>
    <w:rsid w:val="009D5A08"/>
    <w:rsid w:val="009D5B9B"/>
    <w:rsid w:val="009D77EF"/>
    <w:rsid w:val="009E1EB4"/>
    <w:rsid w:val="009E4328"/>
    <w:rsid w:val="009E71F4"/>
    <w:rsid w:val="00A005BC"/>
    <w:rsid w:val="00A03E94"/>
    <w:rsid w:val="00A03EFF"/>
    <w:rsid w:val="00A05FB0"/>
    <w:rsid w:val="00A06F66"/>
    <w:rsid w:val="00A12356"/>
    <w:rsid w:val="00A17F0D"/>
    <w:rsid w:val="00A32BC6"/>
    <w:rsid w:val="00A35A5F"/>
    <w:rsid w:val="00A3711C"/>
    <w:rsid w:val="00A412B1"/>
    <w:rsid w:val="00A443E4"/>
    <w:rsid w:val="00A45196"/>
    <w:rsid w:val="00A5390C"/>
    <w:rsid w:val="00A559D0"/>
    <w:rsid w:val="00A55CCD"/>
    <w:rsid w:val="00A5620F"/>
    <w:rsid w:val="00A56257"/>
    <w:rsid w:val="00A82B4C"/>
    <w:rsid w:val="00A86B16"/>
    <w:rsid w:val="00A9230F"/>
    <w:rsid w:val="00A92A67"/>
    <w:rsid w:val="00A96323"/>
    <w:rsid w:val="00AA1CA9"/>
    <w:rsid w:val="00AA23C8"/>
    <w:rsid w:val="00AA7466"/>
    <w:rsid w:val="00AB290B"/>
    <w:rsid w:val="00AB7609"/>
    <w:rsid w:val="00AC6811"/>
    <w:rsid w:val="00AC6A59"/>
    <w:rsid w:val="00AD0826"/>
    <w:rsid w:val="00AD0A75"/>
    <w:rsid w:val="00AD58B9"/>
    <w:rsid w:val="00AE2C1A"/>
    <w:rsid w:val="00AE5F32"/>
    <w:rsid w:val="00AF049C"/>
    <w:rsid w:val="00AF0BDA"/>
    <w:rsid w:val="00AF1AF6"/>
    <w:rsid w:val="00AF2F09"/>
    <w:rsid w:val="00AF6773"/>
    <w:rsid w:val="00B05F4E"/>
    <w:rsid w:val="00B12261"/>
    <w:rsid w:val="00B15D8C"/>
    <w:rsid w:val="00B3267D"/>
    <w:rsid w:val="00B36110"/>
    <w:rsid w:val="00B41F0E"/>
    <w:rsid w:val="00B437FC"/>
    <w:rsid w:val="00B51419"/>
    <w:rsid w:val="00B5262A"/>
    <w:rsid w:val="00B53C88"/>
    <w:rsid w:val="00B57965"/>
    <w:rsid w:val="00B62B38"/>
    <w:rsid w:val="00B672F2"/>
    <w:rsid w:val="00B67392"/>
    <w:rsid w:val="00B73FFC"/>
    <w:rsid w:val="00B74A30"/>
    <w:rsid w:val="00B771C0"/>
    <w:rsid w:val="00B7728C"/>
    <w:rsid w:val="00B80065"/>
    <w:rsid w:val="00B812E1"/>
    <w:rsid w:val="00B83201"/>
    <w:rsid w:val="00B87F3C"/>
    <w:rsid w:val="00B95585"/>
    <w:rsid w:val="00BA14CA"/>
    <w:rsid w:val="00BA507D"/>
    <w:rsid w:val="00BA7B48"/>
    <w:rsid w:val="00BB2330"/>
    <w:rsid w:val="00BB2C3B"/>
    <w:rsid w:val="00BB5D40"/>
    <w:rsid w:val="00BC043A"/>
    <w:rsid w:val="00BC1566"/>
    <w:rsid w:val="00BC3636"/>
    <w:rsid w:val="00BD143C"/>
    <w:rsid w:val="00BD18AD"/>
    <w:rsid w:val="00BD48F2"/>
    <w:rsid w:val="00BE16A2"/>
    <w:rsid w:val="00BF4001"/>
    <w:rsid w:val="00BF7897"/>
    <w:rsid w:val="00C0184A"/>
    <w:rsid w:val="00C018D2"/>
    <w:rsid w:val="00C05280"/>
    <w:rsid w:val="00C0680C"/>
    <w:rsid w:val="00C13D11"/>
    <w:rsid w:val="00C169B3"/>
    <w:rsid w:val="00C25074"/>
    <w:rsid w:val="00C378AB"/>
    <w:rsid w:val="00C430F9"/>
    <w:rsid w:val="00C47F6C"/>
    <w:rsid w:val="00C61376"/>
    <w:rsid w:val="00C626FB"/>
    <w:rsid w:val="00C65A21"/>
    <w:rsid w:val="00C72EBC"/>
    <w:rsid w:val="00C7729B"/>
    <w:rsid w:val="00C81B6B"/>
    <w:rsid w:val="00C858CC"/>
    <w:rsid w:val="00C860DD"/>
    <w:rsid w:val="00C93F48"/>
    <w:rsid w:val="00CA3271"/>
    <w:rsid w:val="00CA6B21"/>
    <w:rsid w:val="00CB1B92"/>
    <w:rsid w:val="00CC6D77"/>
    <w:rsid w:val="00CD3DDE"/>
    <w:rsid w:val="00CE7609"/>
    <w:rsid w:val="00CF3034"/>
    <w:rsid w:val="00CF3C9F"/>
    <w:rsid w:val="00CF6ABC"/>
    <w:rsid w:val="00D03026"/>
    <w:rsid w:val="00D069B9"/>
    <w:rsid w:val="00D24BD6"/>
    <w:rsid w:val="00D2582B"/>
    <w:rsid w:val="00D329E8"/>
    <w:rsid w:val="00D36057"/>
    <w:rsid w:val="00D41DF9"/>
    <w:rsid w:val="00D47105"/>
    <w:rsid w:val="00D5085A"/>
    <w:rsid w:val="00D640AF"/>
    <w:rsid w:val="00D666CC"/>
    <w:rsid w:val="00D66795"/>
    <w:rsid w:val="00D66B06"/>
    <w:rsid w:val="00D77446"/>
    <w:rsid w:val="00D841AA"/>
    <w:rsid w:val="00D87A03"/>
    <w:rsid w:val="00D96F1F"/>
    <w:rsid w:val="00DB1AB4"/>
    <w:rsid w:val="00DB3014"/>
    <w:rsid w:val="00DC1057"/>
    <w:rsid w:val="00DC569A"/>
    <w:rsid w:val="00DD088A"/>
    <w:rsid w:val="00DD62B2"/>
    <w:rsid w:val="00DE713C"/>
    <w:rsid w:val="00DF0753"/>
    <w:rsid w:val="00DF2B8F"/>
    <w:rsid w:val="00E078D4"/>
    <w:rsid w:val="00E110F3"/>
    <w:rsid w:val="00E13171"/>
    <w:rsid w:val="00E16056"/>
    <w:rsid w:val="00E246F1"/>
    <w:rsid w:val="00E30DBC"/>
    <w:rsid w:val="00E31B2D"/>
    <w:rsid w:val="00E408F2"/>
    <w:rsid w:val="00E425B1"/>
    <w:rsid w:val="00E4366B"/>
    <w:rsid w:val="00E4606E"/>
    <w:rsid w:val="00E517DA"/>
    <w:rsid w:val="00E51AEA"/>
    <w:rsid w:val="00E53084"/>
    <w:rsid w:val="00E62692"/>
    <w:rsid w:val="00E6514B"/>
    <w:rsid w:val="00E66DAF"/>
    <w:rsid w:val="00E730AA"/>
    <w:rsid w:val="00E81384"/>
    <w:rsid w:val="00E82BCF"/>
    <w:rsid w:val="00E86B86"/>
    <w:rsid w:val="00E87462"/>
    <w:rsid w:val="00E8760E"/>
    <w:rsid w:val="00E90BA9"/>
    <w:rsid w:val="00E90E1C"/>
    <w:rsid w:val="00E935F4"/>
    <w:rsid w:val="00EA7E56"/>
    <w:rsid w:val="00EC06D5"/>
    <w:rsid w:val="00EC51E5"/>
    <w:rsid w:val="00ED05ED"/>
    <w:rsid w:val="00ED256A"/>
    <w:rsid w:val="00EE0B86"/>
    <w:rsid w:val="00EE3398"/>
    <w:rsid w:val="00EE3D06"/>
    <w:rsid w:val="00EE4D9C"/>
    <w:rsid w:val="00EE5652"/>
    <w:rsid w:val="00EF07F7"/>
    <w:rsid w:val="00EF0954"/>
    <w:rsid w:val="00EF17FF"/>
    <w:rsid w:val="00EF342A"/>
    <w:rsid w:val="00EF7F39"/>
    <w:rsid w:val="00F06C33"/>
    <w:rsid w:val="00F16C1A"/>
    <w:rsid w:val="00F17EE0"/>
    <w:rsid w:val="00F2377D"/>
    <w:rsid w:val="00F32136"/>
    <w:rsid w:val="00F32FB4"/>
    <w:rsid w:val="00F43C23"/>
    <w:rsid w:val="00F455E9"/>
    <w:rsid w:val="00F459EF"/>
    <w:rsid w:val="00F51517"/>
    <w:rsid w:val="00F574C1"/>
    <w:rsid w:val="00F64E4D"/>
    <w:rsid w:val="00F70C25"/>
    <w:rsid w:val="00F71542"/>
    <w:rsid w:val="00F71B63"/>
    <w:rsid w:val="00F756F3"/>
    <w:rsid w:val="00F841F5"/>
    <w:rsid w:val="00F90668"/>
    <w:rsid w:val="00FA02AD"/>
    <w:rsid w:val="00FA2F9F"/>
    <w:rsid w:val="00FA5948"/>
    <w:rsid w:val="00FB11DC"/>
    <w:rsid w:val="00FB79C0"/>
    <w:rsid w:val="00FC21AC"/>
    <w:rsid w:val="00FC701B"/>
    <w:rsid w:val="00FD0A7C"/>
    <w:rsid w:val="00FD6324"/>
    <w:rsid w:val="00FD6554"/>
    <w:rsid w:val="00FE6B3F"/>
    <w:rsid w:val="00FF3A1D"/>
    <w:rsid w:val="00FF6FA0"/>
    <w:rsid w:val="462F4A0A"/>
    <w:rsid w:val="4C6C2FA6"/>
    <w:rsid w:val="775C2E36"/>
    <w:rsid w:val="7DCEFC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55DBF"/>
  <w15:chartTrackingRefBased/>
  <w15:docId w15:val="{742B2877-977B-4E43-96E5-E1A79C33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771"/>
    <w:rPr>
      <w:rFonts w:eastAsiaTheme="minorEastAsia"/>
      <w:sz w:val="22"/>
      <w:szCs w:val="22"/>
      <w:lang w:val="en-US" w:eastAsia="zh-CN"/>
    </w:rPr>
  </w:style>
  <w:style w:type="character" w:customStyle="1" w:styleId="NoSpacingChar">
    <w:name w:val="No Spacing Char"/>
    <w:basedOn w:val="DefaultParagraphFont"/>
    <w:link w:val="NoSpacing"/>
    <w:uiPriority w:val="1"/>
    <w:rsid w:val="00375771"/>
    <w:rPr>
      <w:rFonts w:eastAsiaTheme="minorEastAsia"/>
      <w:sz w:val="22"/>
      <w:szCs w:val="22"/>
      <w:lang w:val="en-US" w:eastAsia="zh-CN"/>
    </w:rPr>
  </w:style>
  <w:style w:type="paragraph" w:styleId="Header">
    <w:name w:val="header"/>
    <w:basedOn w:val="Normal"/>
    <w:link w:val="HeaderChar"/>
    <w:uiPriority w:val="99"/>
    <w:unhideWhenUsed/>
    <w:rsid w:val="00375771"/>
    <w:pPr>
      <w:tabs>
        <w:tab w:val="center" w:pos="4680"/>
        <w:tab w:val="right" w:pos="9360"/>
      </w:tabs>
    </w:pPr>
  </w:style>
  <w:style w:type="character" w:customStyle="1" w:styleId="HeaderChar">
    <w:name w:val="Header Char"/>
    <w:basedOn w:val="DefaultParagraphFont"/>
    <w:link w:val="Header"/>
    <w:uiPriority w:val="99"/>
    <w:rsid w:val="00375771"/>
  </w:style>
  <w:style w:type="paragraph" w:styleId="Footer">
    <w:name w:val="footer"/>
    <w:basedOn w:val="Normal"/>
    <w:link w:val="FooterChar"/>
    <w:uiPriority w:val="99"/>
    <w:unhideWhenUsed/>
    <w:rsid w:val="00375771"/>
    <w:pPr>
      <w:tabs>
        <w:tab w:val="center" w:pos="4680"/>
        <w:tab w:val="right" w:pos="9360"/>
      </w:tabs>
    </w:pPr>
  </w:style>
  <w:style w:type="character" w:customStyle="1" w:styleId="FooterChar">
    <w:name w:val="Footer Char"/>
    <w:basedOn w:val="DefaultParagraphFont"/>
    <w:link w:val="Footer"/>
    <w:uiPriority w:val="99"/>
    <w:rsid w:val="00375771"/>
  </w:style>
  <w:style w:type="table" w:styleId="TableGrid">
    <w:name w:val="Table Grid"/>
    <w:basedOn w:val="TableNormal"/>
    <w:uiPriority w:val="39"/>
    <w:rsid w:val="00E730AA"/>
    <w:rPr>
      <w:sz w:val="22"/>
      <w:szCs w:val="22"/>
      <w:lang w:val="en-US"/>
    </w:rPr>
    <w:tblPr>
      <w:tblBorders>
        <w:insideH w:val="single" w:sz="4" w:space="0" w:color="auto"/>
      </w:tblBorders>
    </w:tblPr>
  </w:style>
  <w:style w:type="paragraph" w:customStyle="1" w:styleId="AHeadings">
    <w:name w:val="A Headings"/>
    <w:basedOn w:val="NoSpacing"/>
    <w:qFormat/>
    <w:rsid w:val="00722FCB"/>
    <w:pPr>
      <w:spacing w:line="360" w:lineRule="auto"/>
    </w:pPr>
    <w:rPr>
      <w:rFonts w:ascii="Aptos" w:hAnsi="Aptos" w:cs="Aktiv Grotesk"/>
      <w:b/>
      <w:bCs/>
      <w:noProof/>
      <w:color w:val="000000" w:themeColor="text1"/>
      <w:spacing w:val="24"/>
      <w:sz w:val="20"/>
    </w:rPr>
  </w:style>
  <w:style w:type="character" w:styleId="Hyperlink">
    <w:name w:val="Hyperlink"/>
    <w:basedOn w:val="DefaultParagraphFont"/>
    <w:uiPriority w:val="99"/>
    <w:unhideWhenUsed/>
    <w:rsid w:val="0004239A"/>
    <w:rPr>
      <w:color w:val="0563C1" w:themeColor="hyperlink"/>
      <w:u w:val="single"/>
    </w:rPr>
  </w:style>
  <w:style w:type="character" w:styleId="UnresolvedMention">
    <w:name w:val="Unresolved Mention"/>
    <w:basedOn w:val="DefaultParagraphFont"/>
    <w:uiPriority w:val="99"/>
    <w:semiHidden/>
    <w:unhideWhenUsed/>
    <w:rsid w:val="0004239A"/>
    <w:rPr>
      <w:color w:val="605E5C"/>
      <w:shd w:val="clear" w:color="auto" w:fill="E1DFDD"/>
    </w:rPr>
  </w:style>
  <w:style w:type="character" w:customStyle="1" w:styleId="normaltextrun">
    <w:name w:val="normaltextrun"/>
    <w:basedOn w:val="DefaultParagraphFont"/>
    <w:rsid w:val="00456CA1"/>
  </w:style>
  <w:style w:type="character" w:customStyle="1" w:styleId="eop">
    <w:name w:val="eop"/>
    <w:basedOn w:val="DefaultParagraphFont"/>
    <w:rsid w:val="00456CA1"/>
  </w:style>
  <w:style w:type="paragraph" w:customStyle="1" w:styleId="paragraph">
    <w:name w:val="paragraph"/>
    <w:basedOn w:val="Normal"/>
    <w:rsid w:val="00456CA1"/>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733ACB"/>
    <w:rPr>
      <w:color w:val="954F72" w:themeColor="followedHyperlink"/>
      <w:u w:val="single"/>
    </w:rPr>
  </w:style>
  <w:style w:type="paragraph" w:customStyle="1" w:styleId="Default">
    <w:name w:val="Default"/>
    <w:rsid w:val="001D3B23"/>
    <w:pPr>
      <w:widowControl w:val="0"/>
      <w:autoSpaceDE w:val="0"/>
      <w:autoSpaceDN w:val="0"/>
      <w:adjustRightInd w:val="0"/>
    </w:pPr>
    <w:rPr>
      <w:rFonts w:ascii="Univers LT 55" w:hAnsi="Univers LT 55" w:cs="Univers LT 55"/>
      <w:color w:val="000000"/>
      <w:lang w:val="en-US"/>
    </w:rPr>
  </w:style>
  <w:style w:type="paragraph" w:styleId="ListParagraph">
    <w:name w:val="List Paragraph"/>
    <w:basedOn w:val="Normal"/>
    <w:uiPriority w:val="34"/>
    <w:qFormat/>
    <w:rsid w:val="00397EEA"/>
    <w:pPr>
      <w:spacing w:after="200" w:line="276" w:lineRule="auto"/>
      <w:ind w:left="720"/>
      <w:contextualSpacing/>
    </w:pPr>
    <w:rPr>
      <w:sz w:val="22"/>
      <w:szCs w:val="22"/>
    </w:rPr>
  </w:style>
  <w:style w:type="paragraph" w:styleId="NormalWeb">
    <w:name w:val="Normal (Web)"/>
    <w:basedOn w:val="Normal"/>
    <w:uiPriority w:val="99"/>
    <w:semiHidden/>
    <w:unhideWhenUsed/>
    <w:rsid w:val="00E81384"/>
    <w:pPr>
      <w:spacing w:before="100" w:beforeAutospacing="1" w:after="100" w:afterAutospacing="1"/>
    </w:pPr>
    <w:rPr>
      <w:rFonts w:ascii="Times" w:hAnsi="Times" w:cs="Times New Roman"/>
      <w:sz w:val="20"/>
      <w:szCs w:val="20"/>
    </w:rPr>
  </w:style>
  <w:style w:type="paragraph" w:styleId="Revision">
    <w:name w:val="Revision"/>
    <w:hidden/>
    <w:uiPriority w:val="99"/>
    <w:semiHidden/>
    <w:rsid w:val="00AA23C8"/>
  </w:style>
  <w:style w:type="character" w:styleId="CommentReference">
    <w:name w:val="annotation reference"/>
    <w:basedOn w:val="DefaultParagraphFont"/>
    <w:uiPriority w:val="99"/>
    <w:semiHidden/>
    <w:unhideWhenUsed/>
    <w:rsid w:val="00305178"/>
    <w:rPr>
      <w:sz w:val="16"/>
      <w:szCs w:val="16"/>
    </w:rPr>
  </w:style>
  <w:style w:type="paragraph" w:styleId="CommentText">
    <w:name w:val="annotation text"/>
    <w:basedOn w:val="Normal"/>
    <w:link w:val="CommentTextChar"/>
    <w:uiPriority w:val="99"/>
    <w:semiHidden/>
    <w:unhideWhenUsed/>
    <w:rsid w:val="00305178"/>
    <w:rPr>
      <w:sz w:val="20"/>
      <w:szCs w:val="20"/>
    </w:rPr>
  </w:style>
  <w:style w:type="character" w:customStyle="1" w:styleId="CommentTextChar">
    <w:name w:val="Comment Text Char"/>
    <w:basedOn w:val="DefaultParagraphFont"/>
    <w:link w:val="CommentText"/>
    <w:uiPriority w:val="99"/>
    <w:semiHidden/>
    <w:rsid w:val="00305178"/>
    <w:rPr>
      <w:sz w:val="20"/>
      <w:szCs w:val="20"/>
    </w:rPr>
  </w:style>
  <w:style w:type="paragraph" w:styleId="CommentSubject">
    <w:name w:val="annotation subject"/>
    <w:basedOn w:val="CommentText"/>
    <w:next w:val="CommentText"/>
    <w:link w:val="CommentSubjectChar"/>
    <w:uiPriority w:val="99"/>
    <w:semiHidden/>
    <w:unhideWhenUsed/>
    <w:rsid w:val="00305178"/>
    <w:rPr>
      <w:b/>
      <w:bCs/>
    </w:rPr>
  </w:style>
  <w:style w:type="character" w:customStyle="1" w:styleId="CommentSubjectChar">
    <w:name w:val="Comment Subject Char"/>
    <w:basedOn w:val="CommentTextChar"/>
    <w:link w:val="CommentSubject"/>
    <w:uiPriority w:val="99"/>
    <w:semiHidden/>
    <w:rsid w:val="00305178"/>
    <w:rPr>
      <w:b/>
      <w:bCs/>
      <w:sz w:val="20"/>
      <w:szCs w:val="20"/>
    </w:rPr>
  </w:style>
  <w:style w:type="character" w:styleId="Mention">
    <w:name w:val="Mention"/>
    <w:basedOn w:val="DefaultParagraphFont"/>
    <w:uiPriority w:val="99"/>
    <w:unhideWhenUsed/>
    <w:rsid w:val="00305178"/>
    <w:rPr>
      <w:color w:val="2B579A"/>
      <w:shd w:val="clear" w:color="auto" w:fill="E1DFDD"/>
    </w:rPr>
  </w:style>
  <w:style w:type="paragraph" w:customStyle="1" w:styleId="Heading">
    <w:name w:val="Heading"/>
    <w:basedOn w:val="AHeadings"/>
    <w:qFormat/>
    <w:rsid w:val="00797ED8"/>
    <w:rPr>
      <w:rFonts w:ascii="Unbounded SemiBold" w:hAnsi="Unbounded SemiBold"/>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73260">
      <w:bodyDiv w:val="1"/>
      <w:marLeft w:val="0"/>
      <w:marRight w:val="0"/>
      <w:marTop w:val="0"/>
      <w:marBottom w:val="0"/>
      <w:divBdr>
        <w:top w:val="none" w:sz="0" w:space="0" w:color="auto"/>
        <w:left w:val="none" w:sz="0" w:space="0" w:color="auto"/>
        <w:bottom w:val="none" w:sz="0" w:space="0" w:color="auto"/>
        <w:right w:val="none" w:sz="0" w:space="0" w:color="auto"/>
      </w:divBdr>
    </w:div>
    <w:div w:id="404038828">
      <w:bodyDiv w:val="1"/>
      <w:marLeft w:val="0"/>
      <w:marRight w:val="0"/>
      <w:marTop w:val="0"/>
      <w:marBottom w:val="0"/>
      <w:divBdr>
        <w:top w:val="none" w:sz="0" w:space="0" w:color="auto"/>
        <w:left w:val="none" w:sz="0" w:space="0" w:color="auto"/>
        <w:bottom w:val="none" w:sz="0" w:space="0" w:color="auto"/>
        <w:right w:val="none" w:sz="0" w:space="0" w:color="auto"/>
      </w:divBdr>
    </w:div>
    <w:div w:id="569852722">
      <w:bodyDiv w:val="1"/>
      <w:marLeft w:val="0"/>
      <w:marRight w:val="0"/>
      <w:marTop w:val="0"/>
      <w:marBottom w:val="0"/>
      <w:divBdr>
        <w:top w:val="none" w:sz="0" w:space="0" w:color="auto"/>
        <w:left w:val="none" w:sz="0" w:space="0" w:color="auto"/>
        <w:bottom w:val="none" w:sz="0" w:space="0" w:color="auto"/>
        <w:right w:val="none" w:sz="0" w:space="0" w:color="auto"/>
      </w:divBdr>
    </w:div>
    <w:div w:id="1390417793">
      <w:bodyDiv w:val="1"/>
      <w:marLeft w:val="0"/>
      <w:marRight w:val="0"/>
      <w:marTop w:val="0"/>
      <w:marBottom w:val="0"/>
      <w:divBdr>
        <w:top w:val="none" w:sz="0" w:space="0" w:color="auto"/>
        <w:left w:val="none" w:sz="0" w:space="0" w:color="auto"/>
        <w:bottom w:val="none" w:sz="0" w:space="0" w:color="auto"/>
        <w:right w:val="none" w:sz="0" w:space="0" w:color="auto"/>
      </w:divBdr>
    </w:div>
    <w:div w:id="1574504831">
      <w:bodyDiv w:val="1"/>
      <w:marLeft w:val="0"/>
      <w:marRight w:val="0"/>
      <w:marTop w:val="0"/>
      <w:marBottom w:val="0"/>
      <w:divBdr>
        <w:top w:val="none" w:sz="0" w:space="0" w:color="auto"/>
        <w:left w:val="none" w:sz="0" w:space="0" w:color="auto"/>
        <w:bottom w:val="none" w:sz="0" w:space="0" w:color="auto"/>
        <w:right w:val="none" w:sz="0" w:space="0" w:color="auto"/>
      </w:divBdr>
    </w:div>
    <w:div w:id="200979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trage.com.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lo@artrage.com.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car.vangass\ARTRAGE\Production%20(Formally%20Technical)%20-%20Documents\Projects\FW%2027%20TECH\3.%20STAFF\5.%20JD's\ARTRAGE%20JD%20TEMPLATE_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bec221-39cf-4df7-9b87-4d5ede62e8bb">
      <Terms xmlns="http://schemas.microsoft.com/office/infopath/2007/PartnerControls"/>
    </lcf76f155ced4ddcb4097134ff3c332f>
    <TaxCatchAll xmlns="073a374d-99d0-4e9a-a150-340ef28f2cbe"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5228A211A3BD49A52FC3CEF3A9E786" ma:contentTypeVersion="18" ma:contentTypeDescription="Create a new document." ma:contentTypeScope="" ma:versionID="d5be9039a976b6173b68fd55d4c72055">
  <xsd:schema xmlns:xsd="http://www.w3.org/2001/XMLSchema" xmlns:xs="http://www.w3.org/2001/XMLSchema" xmlns:p="http://schemas.microsoft.com/office/2006/metadata/properties" xmlns:ns1="http://schemas.microsoft.com/sharepoint/v3" xmlns:ns2="2cbec221-39cf-4df7-9b87-4d5ede62e8bb" xmlns:ns3="073a374d-99d0-4e9a-a150-340ef28f2cbe" targetNamespace="http://schemas.microsoft.com/office/2006/metadata/properties" ma:root="true" ma:fieldsID="0402b72bcb408c0cc168d9fc1144df0f" ns1:_="" ns2:_="" ns3:_="">
    <xsd:import namespace="http://schemas.microsoft.com/sharepoint/v3"/>
    <xsd:import namespace="2cbec221-39cf-4df7-9b87-4d5ede62e8bb"/>
    <xsd:import namespace="073a374d-99d0-4e9a-a150-340ef28f2c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ec221-39cf-4df7-9b87-4d5ede62e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195ea59-5806-4cff-b14a-699eb1f862e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a374d-99d0-4e9a-a150-340ef28f2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fead8e-921d-480b-9a1a-d6c5ffb86c55}" ma:internalName="TaxCatchAll" ma:showField="CatchAllData" ma:web="073a374d-99d0-4e9a-a150-340ef28f2cb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64F417-BFB8-8342-A243-C21FE3AE6513}">
  <ds:schemaRefs>
    <ds:schemaRef ds:uri="http://schemas.openxmlformats.org/officeDocument/2006/bibliography"/>
  </ds:schemaRefs>
</ds:datastoreItem>
</file>

<file path=customXml/itemProps2.xml><?xml version="1.0" encoding="utf-8"?>
<ds:datastoreItem xmlns:ds="http://schemas.openxmlformats.org/officeDocument/2006/customXml" ds:itemID="{FE4D0B0C-2B4C-4CBE-879D-4F957AD1C31B}">
  <ds:schemaRefs>
    <ds:schemaRef ds:uri="http://schemas.microsoft.com/office/2006/metadata/properties"/>
    <ds:schemaRef ds:uri="http://schemas.microsoft.com/office/infopath/2007/PartnerControls"/>
    <ds:schemaRef ds:uri="2cbec221-39cf-4df7-9b87-4d5ede62e8bb"/>
    <ds:schemaRef ds:uri="073a374d-99d0-4e9a-a150-340ef28f2cbe"/>
    <ds:schemaRef ds:uri="http://schemas.microsoft.com/sharepoint/v3"/>
  </ds:schemaRefs>
</ds:datastoreItem>
</file>

<file path=customXml/itemProps3.xml><?xml version="1.0" encoding="utf-8"?>
<ds:datastoreItem xmlns:ds="http://schemas.openxmlformats.org/officeDocument/2006/customXml" ds:itemID="{C9AC12AD-C356-4E49-BF47-66CC1AC8F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bec221-39cf-4df7-9b87-4d5ede62e8bb"/>
    <ds:schemaRef ds:uri="073a374d-99d0-4e9a-a150-340ef28f2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B9EE62-37C1-42FC-A6D1-F216D75A80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ARTRAGE JD TEMPLATE_2025</Template>
  <TotalTime>112</TotalTime>
  <Pages>4</Pages>
  <Words>1179</Words>
  <Characters>6407</Characters>
  <Application>Microsoft Office Word</Application>
  <DocSecurity>0</DocSecurity>
  <Lines>177</Lines>
  <Paragraphs>106</Paragraphs>
  <ScaleCrop>false</ScaleCrop>
  <HeadingPairs>
    <vt:vector size="2" baseType="variant">
      <vt:variant>
        <vt:lpstr>Title</vt:lpstr>
      </vt:variant>
      <vt:variant>
        <vt:i4>1</vt:i4>
      </vt:variant>
    </vt:vector>
  </HeadingPairs>
  <TitlesOfParts>
    <vt:vector size="1" baseType="lpstr">
      <vt:lpstr>ADD JOB TITLE</vt:lpstr>
    </vt:vector>
  </TitlesOfParts>
  <Company/>
  <LinksUpToDate>false</LinksUpToDate>
  <CharactersWithSpaces>7480</CharactersWithSpaces>
  <SharedDoc>false</SharedDoc>
  <HLinks>
    <vt:vector size="18" baseType="variant">
      <vt:variant>
        <vt:i4>7798795</vt:i4>
      </vt:variant>
      <vt:variant>
        <vt:i4>6</vt:i4>
      </vt:variant>
      <vt:variant>
        <vt:i4>0</vt:i4>
      </vt:variant>
      <vt:variant>
        <vt:i4>5</vt:i4>
      </vt:variant>
      <vt:variant>
        <vt:lpwstr>mailto:hello@artrage.com.au</vt:lpwstr>
      </vt:variant>
      <vt:variant>
        <vt:lpwstr/>
      </vt:variant>
      <vt:variant>
        <vt:i4>1310754</vt:i4>
      </vt:variant>
      <vt:variant>
        <vt:i4>3</vt:i4>
      </vt:variant>
      <vt:variant>
        <vt:i4>0</vt:i4>
      </vt:variant>
      <vt:variant>
        <vt:i4>5</vt:i4>
      </vt:variant>
      <vt:variant>
        <vt:lpwstr>mailto:katie.dixon@artrage.com.au</vt:lpwstr>
      </vt:variant>
      <vt:variant>
        <vt:lpwstr/>
      </vt:variant>
      <vt:variant>
        <vt:i4>7077950</vt:i4>
      </vt:variant>
      <vt:variant>
        <vt:i4>0</vt:i4>
      </vt:variant>
      <vt:variant>
        <vt:i4>0</vt:i4>
      </vt:variant>
      <vt:variant>
        <vt:i4>5</vt:i4>
      </vt:variant>
      <vt:variant>
        <vt:lpwstr>https://artrage.com.au/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Fringe World VENUE TECHNICIAN</dc:title>
  <dc:subject>ENTER POSITION TITLE HERE</dc:subject>
  <dc:creator>Oscar van Gass</dc:creator>
  <cp:keywords/>
  <dc:description/>
  <cp:lastModifiedBy>Oscar van Gass</cp:lastModifiedBy>
  <cp:revision>51</cp:revision>
  <cp:lastPrinted>2025-07-14T22:04:00Z</cp:lastPrinted>
  <dcterms:created xsi:type="dcterms:W3CDTF">2026-05-21T05:16:00Z</dcterms:created>
  <dcterms:modified xsi:type="dcterms:W3CDTF">2026-05-26T01:08:00Z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0x010100E85228A211A3BD49A52FC3CEF3A9E786</vt:lpwstr>
  </property>
  <property fmtid="{D5CDD505-2E9C-101B-9397-08002B2CF9AE}" pid="3" name="MediaServiceImageTags">
    <vt:lpwstr/>
  </property>
  <property fmtid="{D5CDD505-2E9C-101B-9397-08002B2CF9AE}" pid="4" name="GrammarlyDocumentId">
    <vt:lpwstr>4358d037-8f04-416e-b0fb-9001b9b642c7</vt:lpwstr>
  </property>
</Properties>
</file>