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D5214" w14:textId="436F109C" w:rsidR="004B4EE2" w:rsidRPr="009F355F" w:rsidRDefault="00FA27CB" w:rsidP="00500106">
      <w:pPr>
        <w:pStyle w:val="Heading1"/>
        <w:tabs>
          <w:tab w:val="left" w:pos="6379"/>
        </w:tabs>
        <w:rPr>
          <w:rFonts w:ascii="Poppins" w:hAnsi="Poppins" w:cstheme="majorBidi"/>
          <w:color w:val="5E2D91"/>
          <w:sz w:val="36"/>
          <w:szCs w:val="36"/>
        </w:rPr>
      </w:pPr>
      <w:r w:rsidRPr="009F355F">
        <w:rPr>
          <w:rFonts w:ascii="Poppins" w:hAnsi="Poppins" w:cstheme="majorBidi"/>
          <w:color w:val="5E2D91"/>
          <w:sz w:val="36"/>
          <w:szCs w:val="36"/>
        </w:rPr>
        <w:t>Expression of Interest</w:t>
      </w:r>
      <w:r w:rsidR="004F6620" w:rsidRPr="009F355F">
        <w:rPr>
          <w:rFonts w:ascii="Poppins" w:hAnsi="Poppins" w:cstheme="majorBidi"/>
          <w:color w:val="5E2D91"/>
          <w:sz w:val="36"/>
          <w:szCs w:val="36"/>
        </w:rPr>
        <w:t xml:space="preserve"> to</w:t>
      </w:r>
      <w:r w:rsidRPr="009F355F">
        <w:rPr>
          <w:rFonts w:ascii="Poppins" w:hAnsi="Poppins" w:cstheme="majorBidi"/>
          <w:color w:val="5E2D91"/>
          <w:sz w:val="36"/>
          <w:szCs w:val="36"/>
        </w:rPr>
        <w:t xml:space="preserve"> Join OPAN’s National Older Person’s Reference Group</w:t>
      </w:r>
      <w:r w:rsidR="00334ADE" w:rsidRPr="009F355F">
        <w:rPr>
          <w:rFonts w:ascii="Poppins" w:hAnsi="Poppins" w:cstheme="majorBidi"/>
          <w:color w:val="5E2D91"/>
          <w:sz w:val="36"/>
          <w:szCs w:val="36"/>
        </w:rPr>
        <w:t xml:space="preserve"> in 2026</w:t>
      </w:r>
    </w:p>
    <w:p w14:paraId="5B092A32" w14:textId="42161E6B" w:rsidR="00FA27CB" w:rsidRPr="00000E56" w:rsidRDefault="00FA27CB" w:rsidP="00176AD2">
      <w:pPr>
        <w:suppressAutoHyphens/>
        <w:autoSpaceDN w:val="0"/>
        <w:spacing w:after="160" w:line="360" w:lineRule="auto"/>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The National Older Persons Reference Group (NOPRG) is looking for new members to share their knowledge, skills, lived experience, and community connections to help shape systemic advocacy in aged care. </w:t>
      </w:r>
    </w:p>
    <w:p w14:paraId="09EBB317" w14:textId="1B3C20C5" w:rsidR="00FA27CB" w:rsidRPr="00500106" w:rsidRDefault="00FA27CB" w:rsidP="00193AE5">
      <w:pPr>
        <w:pStyle w:val="Heading2"/>
        <w:spacing w:line="259" w:lineRule="auto"/>
        <w:rPr>
          <w:rFonts w:cstheme="majorHAnsi"/>
          <w:color w:val="5E2D91" w:themeColor="accent1"/>
          <w:szCs w:val="28"/>
        </w:rPr>
      </w:pPr>
      <w:r w:rsidRPr="00500106">
        <w:rPr>
          <w:rFonts w:cstheme="majorHAnsi"/>
          <w:color w:val="5E2D91" w:themeColor="accent1"/>
          <w:szCs w:val="28"/>
        </w:rPr>
        <w:t>What is the NOPRG? </w:t>
      </w:r>
    </w:p>
    <w:p w14:paraId="42518CAF" w14:textId="213783DC" w:rsidR="00FA27CB" w:rsidRPr="00000E56" w:rsidRDefault="00FA27CB" w:rsidP="002B3442">
      <w:pPr>
        <w:suppressAutoHyphens/>
        <w:autoSpaceDN w:val="0"/>
        <w:spacing w:after="160" w:line="360" w:lineRule="auto"/>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The NOPRG was established in 2020 to ensure older people’s voices directly inform OPAN’s advocacy, policy submissions, and engagement with government. The group shares lived experience perspectives on systemic issues in aged care, contributing insights that help shape OPAN’s advocacy and reform efforts. </w:t>
      </w:r>
    </w:p>
    <w:p w14:paraId="0096CDD8" w14:textId="6481AB59" w:rsidR="00FA27CB" w:rsidRPr="00500106" w:rsidRDefault="00FA27CB" w:rsidP="002B3442">
      <w:pPr>
        <w:pStyle w:val="Heading2"/>
        <w:spacing w:line="259" w:lineRule="auto"/>
        <w:rPr>
          <w:rFonts w:cstheme="majorHAnsi"/>
          <w:color w:val="5E2D91" w:themeColor="accent1"/>
          <w:szCs w:val="28"/>
        </w:rPr>
      </w:pPr>
      <w:r w:rsidRPr="00500106">
        <w:rPr>
          <w:rFonts w:cstheme="majorHAnsi"/>
          <w:color w:val="5E2D91" w:themeColor="accent1"/>
          <w:szCs w:val="28"/>
        </w:rPr>
        <w:t>Who Can Apply? </w:t>
      </w:r>
    </w:p>
    <w:p w14:paraId="692DD1FB" w14:textId="786E943F" w:rsidR="00F05C6A" w:rsidRPr="00000E56" w:rsidRDefault="00FA27CB" w:rsidP="002B3442">
      <w:pPr>
        <w:suppressAutoHyphens/>
        <w:autoSpaceDN w:val="0"/>
        <w:spacing w:after="160" w:line="360" w:lineRule="auto"/>
        <w:rPr>
          <w:rFonts w:asciiTheme="minorHAnsi" w:eastAsia="Aptos" w:hAnsiTheme="minorHAnsi" w:cstheme="minorBidi"/>
          <w:color w:val="auto"/>
          <w:kern w:val="3"/>
          <w:sz w:val="24"/>
          <w:szCs w:val="24"/>
        </w:rPr>
      </w:pPr>
      <w:r w:rsidRPr="6CFAF1C2">
        <w:rPr>
          <w:rFonts w:asciiTheme="minorHAnsi" w:eastAsia="Aptos" w:hAnsiTheme="minorHAnsi" w:cstheme="minorBidi"/>
          <w:color w:val="auto"/>
          <w:kern w:val="3"/>
          <w:sz w:val="24"/>
          <w:szCs w:val="24"/>
        </w:rPr>
        <w:t>We are seeking older people (50+) from all states and territories, including those in metropolitan, regional, rural, and remote areas, to ensure a broad range of perspectives are represented. </w:t>
      </w:r>
      <w:r w:rsidR="79BB99DD" w:rsidRPr="6CFAF1C2">
        <w:rPr>
          <w:rFonts w:asciiTheme="minorHAnsi" w:eastAsia="Aptos" w:hAnsiTheme="minorHAnsi" w:cstheme="minorBidi"/>
          <w:color w:val="auto"/>
          <w:kern w:val="3"/>
          <w:sz w:val="24"/>
          <w:szCs w:val="24"/>
        </w:rPr>
        <w:t xml:space="preserve"> Applicants must either be seeking or receiving aged care services or </w:t>
      </w:r>
      <w:r w:rsidR="797E59D9" w:rsidRPr="6CFAF1C2">
        <w:rPr>
          <w:rFonts w:asciiTheme="minorHAnsi" w:eastAsia="Aptos" w:hAnsiTheme="minorHAnsi" w:cstheme="minorBidi"/>
          <w:color w:val="auto"/>
          <w:kern w:val="3"/>
          <w:sz w:val="24"/>
          <w:szCs w:val="24"/>
        </w:rPr>
        <w:t xml:space="preserve">receiving </w:t>
      </w:r>
      <w:r w:rsidR="79BB99DD" w:rsidRPr="6CFAF1C2">
        <w:rPr>
          <w:rFonts w:asciiTheme="minorHAnsi" w:eastAsia="Aptos" w:hAnsiTheme="minorHAnsi" w:cstheme="minorBidi"/>
          <w:color w:val="auto"/>
          <w:kern w:val="3"/>
          <w:sz w:val="24"/>
          <w:szCs w:val="24"/>
        </w:rPr>
        <w:t>the NDIS, be current or recent (in the last 5 years) carers</w:t>
      </w:r>
      <w:r w:rsidR="73ABE413" w:rsidRPr="6CFAF1C2">
        <w:rPr>
          <w:rFonts w:asciiTheme="minorHAnsi" w:eastAsia="Aptos" w:hAnsiTheme="minorHAnsi" w:cstheme="minorBidi"/>
          <w:color w:val="auto"/>
          <w:kern w:val="3"/>
          <w:sz w:val="24"/>
          <w:szCs w:val="24"/>
        </w:rPr>
        <w:t xml:space="preserve"> or supporters</w:t>
      </w:r>
      <w:r w:rsidR="03653DC1" w:rsidRPr="6CFAF1C2">
        <w:rPr>
          <w:rFonts w:asciiTheme="minorHAnsi" w:eastAsia="Aptos" w:hAnsiTheme="minorHAnsi" w:cstheme="minorBidi"/>
          <w:color w:val="auto"/>
          <w:kern w:val="3"/>
          <w:sz w:val="24"/>
          <w:szCs w:val="24"/>
        </w:rPr>
        <w:t xml:space="preserve">, </w:t>
      </w:r>
      <w:r w:rsidR="099F7DF9" w:rsidRPr="6CFAF1C2">
        <w:rPr>
          <w:rFonts w:asciiTheme="minorHAnsi" w:eastAsia="Aptos" w:hAnsiTheme="minorHAnsi" w:cstheme="minorBidi"/>
          <w:color w:val="auto"/>
          <w:kern w:val="3"/>
          <w:sz w:val="24"/>
          <w:szCs w:val="24"/>
        </w:rPr>
        <w:t xml:space="preserve">or </w:t>
      </w:r>
      <w:r w:rsidR="03653DC1" w:rsidRPr="6CFAF1C2">
        <w:rPr>
          <w:rFonts w:asciiTheme="minorHAnsi" w:eastAsia="Aptos" w:hAnsiTheme="minorHAnsi" w:cstheme="minorBidi"/>
          <w:color w:val="auto"/>
          <w:kern w:val="3"/>
          <w:sz w:val="24"/>
          <w:szCs w:val="24"/>
        </w:rPr>
        <w:t>community members that have an interes</w:t>
      </w:r>
      <w:r w:rsidR="498F0E71" w:rsidRPr="6CFAF1C2">
        <w:rPr>
          <w:rFonts w:asciiTheme="minorHAnsi" w:eastAsia="Aptos" w:hAnsiTheme="minorHAnsi" w:cstheme="minorBidi"/>
          <w:color w:val="auto"/>
          <w:kern w:val="3"/>
          <w:sz w:val="24"/>
          <w:szCs w:val="24"/>
        </w:rPr>
        <w:t>t</w:t>
      </w:r>
      <w:r w:rsidR="03653DC1" w:rsidRPr="6CFAF1C2">
        <w:rPr>
          <w:rFonts w:asciiTheme="minorHAnsi" w:eastAsia="Aptos" w:hAnsiTheme="minorHAnsi" w:cstheme="minorBidi"/>
          <w:color w:val="auto"/>
          <w:kern w:val="3"/>
          <w:sz w:val="24"/>
          <w:szCs w:val="24"/>
        </w:rPr>
        <w:t xml:space="preserve"> in aged care (e.g. previously worked in aged care or related area)</w:t>
      </w:r>
      <w:r w:rsidR="00656BA1" w:rsidRPr="6CFAF1C2">
        <w:rPr>
          <w:rFonts w:asciiTheme="minorHAnsi" w:eastAsia="Aptos" w:hAnsiTheme="minorHAnsi" w:cstheme="minorBidi"/>
          <w:color w:val="auto"/>
          <w:kern w:val="3"/>
          <w:sz w:val="24"/>
          <w:szCs w:val="24"/>
        </w:rPr>
        <w:t>.</w:t>
      </w:r>
    </w:p>
    <w:p w14:paraId="19E80D81" w14:textId="77777777" w:rsidR="004A5E83" w:rsidRDefault="004A5E83">
      <w:pPr>
        <w:spacing w:before="0" w:after="160" w:line="259" w:lineRule="auto"/>
        <w:rPr>
          <w:rFonts w:asciiTheme="minorHAnsi" w:eastAsia="Aptos" w:hAnsiTheme="minorHAnsi" w:cstheme="minorHAnsi"/>
          <w:color w:val="auto"/>
          <w:kern w:val="3"/>
          <w:sz w:val="24"/>
          <w:szCs w:val="24"/>
        </w:rPr>
      </w:pPr>
      <w:r>
        <w:rPr>
          <w:rFonts w:asciiTheme="minorHAnsi" w:eastAsia="Aptos" w:hAnsiTheme="minorHAnsi" w:cstheme="minorHAnsi"/>
          <w:color w:val="auto"/>
          <w:kern w:val="3"/>
          <w:sz w:val="24"/>
          <w:szCs w:val="24"/>
        </w:rPr>
        <w:br w:type="page"/>
      </w:r>
    </w:p>
    <w:p w14:paraId="009C4DEF" w14:textId="4379275E" w:rsidR="00FA27CB" w:rsidRPr="004A5E83" w:rsidRDefault="00FA27CB" w:rsidP="008A391D">
      <w:pPr>
        <w:pStyle w:val="Heading2"/>
      </w:pPr>
      <w:r w:rsidRPr="004A5E83">
        <w:t>We encourage applications from individuals who: </w:t>
      </w:r>
    </w:p>
    <w:p w14:paraId="07666A92" w14:textId="51CED108"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Are Aboriginal and/or Torres Strait Islander </w:t>
      </w:r>
    </w:p>
    <w:p w14:paraId="7F1324F9" w14:textId="56041914"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Are from culturally and linguistically diverse (CALD) backgrounds </w:t>
      </w:r>
    </w:p>
    <w:p w14:paraId="1C7E6A2B" w14:textId="04026D76"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Are LGBTIQA+ </w:t>
      </w:r>
    </w:p>
    <w:p w14:paraId="38BBBFAD" w14:textId="3D6615BE"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Are veterans </w:t>
      </w:r>
    </w:p>
    <w:p w14:paraId="15B51157" w14:textId="56FECE3C"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Receive aged care services (residential or home care) </w:t>
      </w:r>
    </w:p>
    <w:p w14:paraId="5E66E0A4" w14:textId="5001426B"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Are carers, family members, or supporters of older people </w:t>
      </w:r>
    </w:p>
    <w:p w14:paraId="2BC4C999" w14:textId="3BCEF972"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Live in rural, remote, or very remote areas </w:t>
      </w:r>
    </w:p>
    <w:p w14:paraId="3776BA24" w14:textId="6D4BCB60"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Have a disability or cognitive impairment, including dementia </w:t>
      </w:r>
    </w:p>
    <w:p w14:paraId="60CFBC76" w14:textId="3AFFDA16"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Have lived experience of mental health challenges or mental illness </w:t>
      </w:r>
    </w:p>
    <w:p w14:paraId="1C7DDC5A" w14:textId="33EBE613"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Are parents separated from their children by forced adoption or removal </w:t>
      </w:r>
    </w:p>
    <w:p w14:paraId="237B283D" w14:textId="4BA1E6F2"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Are Care Leavers / Forgotten Australians </w:t>
      </w:r>
    </w:p>
    <w:p w14:paraId="46C360D6" w14:textId="4882E510" w:rsidR="00FA27CB" w:rsidRPr="009D6982" w:rsidRDefault="00FA27CB" w:rsidP="0009069F">
      <w:pPr>
        <w:pStyle w:val="ListParagraph"/>
        <w:numPr>
          <w:ilvl w:val="0"/>
          <w:numId w:val="4"/>
        </w:numPr>
        <w:suppressAutoHyphens/>
        <w:autoSpaceDN w:val="0"/>
        <w:spacing w:after="0" w:line="276" w:lineRule="auto"/>
        <w:rPr>
          <w:rFonts w:eastAsia="Aptos" w:cstheme="minorHAnsi"/>
          <w:kern w:val="3"/>
          <w:sz w:val="24"/>
          <w:szCs w:val="24"/>
        </w:rPr>
      </w:pPr>
      <w:r w:rsidRPr="009D6982">
        <w:rPr>
          <w:rFonts w:eastAsia="Aptos" w:cstheme="minorHAnsi"/>
          <w:kern w:val="3"/>
          <w:sz w:val="24"/>
          <w:szCs w:val="24"/>
        </w:rPr>
        <w:t>Are experiencing socio-economic disadvantage </w:t>
      </w:r>
    </w:p>
    <w:p w14:paraId="34A5B87D" w14:textId="0B32BA71" w:rsidR="00603ABD" w:rsidRPr="009D6982" w:rsidRDefault="00FA27CB" w:rsidP="0009069F">
      <w:pPr>
        <w:pStyle w:val="ListParagraph"/>
        <w:numPr>
          <w:ilvl w:val="0"/>
          <w:numId w:val="4"/>
        </w:numPr>
        <w:suppressAutoHyphens/>
        <w:autoSpaceDN w:val="0"/>
        <w:spacing w:line="276" w:lineRule="auto"/>
        <w:rPr>
          <w:rFonts w:eastAsia="Aptos" w:cstheme="minorHAnsi"/>
          <w:kern w:val="3"/>
          <w:sz w:val="24"/>
          <w:szCs w:val="24"/>
        </w:rPr>
      </w:pPr>
      <w:r w:rsidRPr="009D6982">
        <w:rPr>
          <w:rFonts w:eastAsia="Aptos" w:cstheme="minorHAnsi"/>
          <w:kern w:val="3"/>
          <w:sz w:val="24"/>
          <w:szCs w:val="24"/>
        </w:rPr>
        <w:t>Are homeless or at risk of homelessness </w:t>
      </w:r>
    </w:p>
    <w:p w14:paraId="44A56169" w14:textId="0EFEE316" w:rsidR="00FA27CB" w:rsidRPr="00000E56" w:rsidRDefault="00FA27CB" w:rsidP="008A391D">
      <w:pPr>
        <w:pStyle w:val="Heading2"/>
      </w:pPr>
      <w:r w:rsidRPr="00000E56">
        <w:t>Applicants must: </w:t>
      </w:r>
    </w:p>
    <w:p w14:paraId="1796D1CA" w14:textId="006430D7" w:rsidR="00FA27CB" w:rsidRPr="00345B5F" w:rsidRDefault="00FA27CB" w:rsidP="0009069F">
      <w:pPr>
        <w:pStyle w:val="ListParagraph"/>
        <w:numPr>
          <w:ilvl w:val="0"/>
          <w:numId w:val="3"/>
        </w:numPr>
        <w:suppressAutoHyphens/>
        <w:autoSpaceDN w:val="0"/>
        <w:rPr>
          <w:rFonts w:eastAsia="Aptos"/>
          <w:kern w:val="3"/>
          <w:sz w:val="24"/>
          <w:szCs w:val="24"/>
        </w:rPr>
      </w:pPr>
      <w:r w:rsidRPr="00345B5F">
        <w:rPr>
          <w:rFonts w:eastAsia="Aptos"/>
          <w:kern w:val="3"/>
          <w:sz w:val="24"/>
          <w:szCs w:val="24"/>
        </w:rPr>
        <w:t>Be committed to improving aged care services through systemic advocacy </w:t>
      </w:r>
    </w:p>
    <w:p w14:paraId="0FFAE14B" w14:textId="337B76F7" w:rsidR="00FA27CB" w:rsidRPr="00345B5F" w:rsidRDefault="00FA27CB" w:rsidP="0009069F">
      <w:pPr>
        <w:pStyle w:val="ListParagraph"/>
        <w:numPr>
          <w:ilvl w:val="0"/>
          <w:numId w:val="3"/>
        </w:numPr>
        <w:suppressAutoHyphens/>
        <w:autoSpaceDN w:val="0"/>
        <w:rPr>
          <w:rFonts w:eastAsia="Aptos"/>
          <w:kern w:val="3"/>
          <w:sz w:val="24"/>
          <w:szCs w:val="24"/>
        </w:rPr>
      </w:pPr>
      <w:r w:rsidRPr="00345B5F">
        <w:rPr>
          <w:rFonts w:eastAsia="Aptos"/>
          <w:kern w:val="3"/>
          <w:sz w:val="24"/>
          <w:szCs w:val="24"/>
        </w:rPr>
        <w:t>Have the capacity to engage in discussions, share insights, and reflect broad perspectives beyond personal concerns </w:t>
      </w:r>
    </w:p>
    <w:p w14:paraId="26A1A27C" w14:textId="48932D8C" w:rsidR="00FA27CB" w:rsidRPr="00345B5F" w:rsidRDefault="00FA27CB" w:rsidP="0009069F">
      <w:pPr>
        <w:pStyle w:val="ListParagraph"/>
        <w:numPr>
          <w:ilvl w:val="0"/>
          <w:numId w:val="3"/>
        </w:numPr>
        <w:suppressAutoHyphens/>
        <w:autoSpaceDN w:val="0"/>
        <w:rPr>
          <w:rFonts w:eastAsia="Aptos"/>
          <w:kern w:val="3"/>
          <w:sz w:val="24"/>
          <w:szCs w:val="24"/>
        </w:rPr>
      </w:pPr>
      <w:r w:rsidRPr="00345B5F">
        <w:rPr>
          <w:rFonts w:eastAsia="Aptos"/>
          <w:kern w:val="3"/>
          <w:sz w:val="24"/>
          <w:szCs w:val="24"/>
        </w:rPr>
        <w:t>Have basic computer skills to participate in online meetings and engagement activities </w:t>
      </w:r>
    </w:p>
    <w:p w14:paraId="21E33748" w14:textId="310D5095" w:rsidR="00FA27CB" w:rsidRPr="00345B5F" w:rsidRDefault="00FA27CB" w:rsidP="0009069F">
      <w:pPr>
        <w:pStyle w:val="ListParagraph"/>
        <w:numPr>
          <w:ilvl w:val="0"/>
          <w:numId w:val="3"/>
        </w:numPr>
        <w:suppressAutoHyphens/>
        <w:autoSpaceDN w:val="0"/>
        <w:rPr>
          <w:rFonts w:eastAsia="Aptos"/>
          <w:kern w:val="3"/>
          <w:sz w:val="24"/>
          <w:szCs w:val="24"/>
        </w:rPr>
      </w:pPr>
      <w:r w:rsidRPr="00345B5F">
        <w:rPr>
          <w:rFonts w:eastAsia="Aptos"/>
          <w:kern w:val="3"/>
          <w:sz w:val="24"/>
          <w:szCs w:val="24"/>
        </w:rPr>
        <w:t xml:space="preserve">Participate in bi-monthly structured meetings </w:t>
      </w:r>
      <w:r w:rsidR="00E25D1B" w:rsidRPr="00345B5F">
        <w:rPr>
          <w:rFonts w:eastAsia="Aptos"/>
          <w:kern w:val="3"/>
          <w:sz w:val="24"/>
          <w:szCs w:val="24"/>
        </w:rPr>
        <w:t xml:space="preserve">held </w:t>
      </w:r>
      <w:r w:rsidR="003864CF" w:rsidRPr="00345B5F">
        <w:rPr>
          <w:rFonts w:eastAsia="Aptos"/>
          <w:kern w:val="3"/>
          <w:sz w:val="24"/>
          <w:szCs w:val="24"/>
        </w:rPr>
        <w:t>on</w:t>
      </w:r>
      <w:r w:rsidR="00D94169" w:rsidRPr="00345B5F">
        <w:rPr>
          <w:rFonts w:eastAsia="Aptos"/>
          <w:kern w:val="3"/>
          <w:sz w:val="24"/>
          <w:szCs w:val="24"/>
        </w:rPr>
        <w:t>line (using Microsoft Teams) on</w:t>
      </w:r>
      <w:r w:rsidR="003864CF" w:rsidRPr="00345B5F">
        <w:rPr>
          <w:rFonts w:eastAsia="Aptos"/>
          <w:kern w:val="3"/>
          <w:sz w:val="24"/>
          <w:szCs w:val="24"/>
        </w:rPr>
        <w:t xml:space="preserve"> Wednesdays and/or Thursdays, </w:t>
      </w:r>
      <w:r w:rsidRPr="00345B5F">
        <w:rPr>
          <w:rFonts w:eastAsia="Aptos"/>
          <w:kern w:val="3"/>
          <w:sz w:val="24"/>
          <w:szCs w:val="24"/>
        </w:rPr>
        <w:t>and consultations as opportunities arise </w:t>
      </w:r>
    </w:p>
    <w:p w14:paraId="24CC7C88" w14:textId="35483A7E" w:rsidR="00FA27CB" w:rsidRPr="00345B5F" w:rsidRDefault="00FA27CB" w:rsidP="0009069F">
      <w:pPr>
        <w:pStyle w:val="ListParagraph"/>
        <w:numPr>
          <w:ilvl w:val="0"/>
          <w:numId w:val="3"/>
        </w:numPr>
        <w:suppressAutoHyphens/>
        <w:autoSpaceDN w:val="0"/>
        <w:rPr>
          <w:rFonts w:eastAsia="Aptos"/>
          <w:kern w:val="3"/>
          <w:sz w:val="24"/>
          <w:szCs w:val="24"/>
        </w:rPr>
      </w:pPr>
      <w:r w:rsidRPr="00345B5F">
        <w:rPr>
          <w:rFonts w:eastAsia="Aptos"/>
          <w:kern w:val="3"/>
          <w:sz w:val="24"/>
          <w:szCs w:val="24"/>
        </w:rPr>
        <w:t>Be available to attend an annual face-to-face meeting</w:t>
      </w:r>
      <w:r w:rsidR="00174FA9" w:rsidRPr="00345B5F">
        <w:rPr>
          <w:rFonts w:eastAsia="Aptos"/>
          <w:kern w:val="3"/>
          <w:sz w:val="24"/>
          <w:szCs w:val="24"/>
        </w:rPr>
        <w:t xml:space="preserve"> in Sydney in August 2026</w:t>
      </w:r>
    </w:p>
    <w:p w14:paraId="409A6062" w14:textId="1A288F62" w:rsidR="00FA27CB" w:rsidRPr="00345B5F" w:rsidRDefault="00FA27CB" w:rsidP="0009069F">
      <w:pPr>
        <w:pStyle w:val="ListParagraph"/>
        <w:numPr>
          <w:ilvl w:val="0"/>
          <w:numId w:val="3"/>
        </w:numPr>
        <w:suppressAutoHyphens/>
        <w:autoSpaceDN w:val="0"/>
        <w:rPr>
          <w:rFonts w:eastAsia="Aptos"/>
          <w:kern w:val="3"/>
          <w:sz w:val="24"/>
          <w:szCs w:val="24"/>
        </w:rPr>
      </w:pPr>
      <w:r w:rsidRPr="00345B5F">
        <w:rPr>
          <w:rFonts w:eastAsia="Aptos"/>
          <w:kern w:val="3"/>
          <w:sz w:val="24"/>
          <w:szCs w:val="24"/>
        </w:rPr>
        <w:t xml:space="preserve">Where possible, be willing to travel (regionally and interstate) to attend </w:t>
      </w:r>
      <w:r w:rsidR="00174FA9" w:rsidRPr="00345B5F">
        <w:rPr>
          <w:rFonts w:eastAsia="Aptos"/>
          <w:kern w:val="3"/>
          <w:sz w:val="24"/>
          <w:szCs w:val="24"/>
        </w:rPr>
        <w:t>the</w:t>
      </w:r>
      <w:r w:rsidRPr="00345B5F">
        <w:rPr>
          <w:rFonts w:eastAsia="Aptos"/>
          <w:kern w:val="3"/>
          <w:sz w:val="24"/>
          <w:szCs w:val="24"/>
        </w:rPr>
        <w:t xml:space="preserve"> face-to-face meeting and/or other OPAN engagements</w:t>
      </w:r>
      <w:r w:rsidR="19021C98" w:rsidRPr="00345B5F">
        <w:rPr>
          <w:rFonts w:eastAsia="Aptos"/>
          <w:kern w:val="3"/>
          <w:sz w:val="24"/>
          <w:szCs w:val="24"/>
        </w:rPr>
        <w:t xml:space="preserve"> as needed</w:t>
      </w:r>
    </w:p>
    <w:p w14:paraId="185F5015" w14:textId="31708B51" w:rsidR="00E77509" w:rsidRPr="00345B5F" w:rsidRDefault="007A2D5E" w:rsidP="0009069F">
      <w:pPr>
        <w:pStyle w:val="ListParagraph"/>
        <w:numPr>
          <w:ilvl w:val="0"/>
          <w:numId w:val="3"/>
        </w:numPr>
        <w:suppressAutoHyphens/>
        <w:autoSpaceDN w:val="0"/>
        <w:rPr>
          <w:rFonts w:eastAsia="Aptos"/>
          <w:kern w:val="3"/>
          <w:sz w:val="24"/>
          <w:szCs w:val="24"/>
        </w:rPr>
      </w:pPr>
      <w:r w:rsidRPr="00345B5F">
        <w:rPr>
          <w:rFonts w:eastAsia="Aptos"/>
          <w:b/>
          <w:bCs/>
          <w:kern w:val="3"/>
          <w:sz w:val="24"/>
          <w:szCs w:val="24"/>
        </w:rPr>
        <w:t>Current members only:</w:t>
      </w:r>
      <w:r w:rsidRPr="00345B5F">
        <w:rPr>
          <w:rFonts w:eastAsia="Aptos"/>
          <w:kern w:val="3"/>
          <w:sz w:val="24"/>
          <w:szCs w:val="24"/>
        </w:rPr>
        <w:t xml:space="preserve"> Be willing to enter a mentorship arrangement with a newer member to support their induction into the group</w:t>
      </w:r>
    </w:p>
    <w:p w14:paraId="36C55FF4" w14:textId="77777777" w:rsidR="00500106" w:rsidRDefault="00500106">
      <w:pPr>
        <w:spacing w:before="0" w:after="160" w:line="259" w:lineRule="auto"/>
        <w:rPr>
          <w:rFonts w:asciiTheme="minorHAnsi" w:eastAsia="Aptos" w:hAnsiTheme="minorHAnsi" w:cstheme="minorHAnsi"/>
          <w:b/>
          <w:bCs/>
          <w:color w:val="auto"/>
          <w:kern w:val="3"/>
          <w:sz w:val="24"/>
          <w:szCs w:val="24"/>
        </w:rPr>
      </w:pPr>
      <w:r>
        <w:rPr>
          <w:rFonts w:asciiTheme="minorHAnsi" w:eastAsia="Aptos" w:hAnsiTheme="minorHAnsi" w:cstheme="minorHAnsi"/>
          <w:b/>
          <w:bCs/>
          <w:color w:val="auto"/>
          <w:kern w:val="3"/>
          <w:sz w:val="24"/>
          <w:szCs w:val="24"/>
        </w:rPr>
        <w:br w:type="page"/>
      </w:r>
    </w:p>
    <w:p w14:paraId="5DB7B824" w14:textId="57C835D0" w:rsidR="00FA27CB" w:rsidRPr="00000E56" w:rsidRDefault="00FA27CB" w:rsidP="00500106">
      <w:pPr>
        <w:pStyle w:val="Heading2"/>
      </w:pPr>
      <w:r w:rsidRPr="00000E56">
        <w:t>What’s Involved? </w:t>
      </w:r>
    </w:p>
    <w:p w14:paraId="2A3257F8" w14:textId="7A5CBDDD" w:rsidR="00FA27CB" w:rsidRPr="00000E56" w:rsidRDefault="00FA27CB" w:rsidP="00500106">
      <w:pPr>
        <w:suppressAutoHyphens/>
        <w:autoSpaceDN w:val="0"/>
        <w:spacing w:after="0" w:line="360" w:lineRule="auto"/>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Members participate in: </w:t>
      </w:r>
    </w:p>
    <w:p w14:paraId="68659ABC" w14:textId="761A73BF" w:rsidR="00FA27CB" w:rsidRPr="00345B5F" w:rsidRDefault="00FA27CB" w:rsidP="0009069F">
      <w:pPr>
        <w:pStyle w:val="ListParagraph"/>
        <w:numPr>
          <w:ilvl w:val="0"/>
          <w:numId w:val="5"/>
        </w:numPr>
        <w:suppressAutoHyphens/>
        <w:autoSpaceDN w:val="0"/>
        <w:rPr>
          <w:rFonts w:eastAsia="Aptos" w:cstheme="minorHAnsi"/>
          <w:kern w:val="3"/>
          <w:sz w:val="24"/>
          <w:szCs w:val="24"/>
        </w:rPr>
      </w:pPr>
      <w:r w:rsidRPr="00345B5F">
        <w:rPr>
          <w:rFonts w:eastAsia="Aptos" w:cstheme="minorHAnsi"/>
          <w:kern w:val="3"/>
          <w:sz w:val="24"/>
          <w:szCs w:val="24"/>
        </w:rPr>
        <w:t xml:space="preserve">Bi-monthly structured meetings (held via </w:t>
      </w:r>
      <w:r w:rsidR="002F0235" w:rsidRPr="00345B5F">
        <w:rPr>
          <w:rFonts w:eastAsia="Aptos" w:cstheme="minorHAnsi"/>
          <w:kern w:val="3"/>
          <w:sz w:val="24"/>
          <w:szCs w:val="24"/>
        </w:rPr>
        <w:t>Microsoft Teams</w:t>
      </w:r>
      <w:r w:rsidRPr="00345B5F">
        <w:rPr>
          <w:rFonts w:eastAsia="Aptos" w:cstheme="minorHAnsi"/>
          <w:kern w:val="3"/>
          <w:sz w:val="24"/>
          <w:szCs w:val="24"/>
        </w:rPr>
        <w:t>, 11:00 AM – 1:30 PM AEDT/AEST) </w:t>
      </w:r>
    </w:p>
    <w:p w14:paraId="3FB43DD6" w14:textId="38A4A128" w:rsidR="00D50858" w:rsidRPr="00345B5F" w:rsidRDefault="000650B0" w:rsidP="0009069F">
      <w:pPr>
        <w:pStyle w:val="ListParagraph"/>
        <w:numPr>
          <w:ilvl w:val="0"/>
          <w:numId w:val="5"/>
        </w:numPr>
        <w:suppressAutoHyphens/>
        <w:autoSpaceDN w:val="0"/>
        <w:rPr>
          <w:rFonts w:eastAsia="Aptos" w:cstheme="minorHAnsi"/>
          <w:kern w:val="3"/>
          <w:sz w:val="24"/>
          <w:szCs w:val="24"/>
        </w:rPr>
      </w:pPr>
      <w:r w:rsidRPr="00345B5F">
        <w:rPr>
          <w:rFonts w:eastAsia="Aptos" w:cstheme="minorHAnsi"/>
          <w:kern w:val="3"/>
          <w:sz w:val="24"/>
          <w:szCs w:val="24"/>
        </w:rPr>
        <w:t xml:space="preserve">Annual face-to-face meeting, in 2026 </w:t>
      </w:r>
      <w:r w:rsidR="004A055C" w:rsidRPr="00345B5F">
        <w:rPr>
          <w:rFonts w:eastAsia="Aptos" w:cstheme="minorHAnsi"/>
          <w:kern w:val="3"/>
          <w:sz w:val="24"/>
          <w:szCs w:val="24"/>
        </w:rPr>
        <w:t xml:space="preserve">this will be </w:t>
      </w:r>
      <w:r w:rsidRPr="00345B5F">
        <w:rPr>
          <w:rFonts w:eastAsia="Aptos" w:cstheme="minorHAnsi"/>
          <w:kern w:val="3"/>
          <w:sz w:val="24"/>
          <w:szCs w:val="24"/>
        </w:rPr>
        <w:t>hosted in</w:t>
      </w:r>
      <w:r w:rsidR="004A055C" w:rsidRPr="00345B5F">
        <w:rPr>
          <w:rFonts w:eastAsia="Aptos" w:cstheme="minorHAnsi"/>
          <w:kern w:val="3"/>
          <w:sz w:val="24"/>
          <w:szCs w:val="24"/>
        </w:rPr>
        <w:t xml:space="preserve"> August </w:t>
      </w:r>
      <w:r w:rsidR="0063473D" w:rsidRPr="00345B5F">
        <w:rPr>
          <w:rFonts w:eastAsia="Aptos" w:cstheme="minorHAnsi"/>
          <w:kern w:val="3"/>
          <w:sz w:val="24"/>
          <w:szCs w:val="24"/>
        </w:rPr>
        <w:t xml:space="preserve">at a Sydney venue. </w:t>
      </w:r>
      <w:r w:rsidR="002D4331" w:rsidRPr="00345B5F">
        <w:rPr>
          <w:rFonts w:eastAsia="Aptos" w:cstheme="minorHAnsi"/>
          <w:kern w:val="3"/>
          <w:sz w:val="24"/>
          <w:szCs w:val="24"/>
        </w:rPr>
        <w:t>Travel and accommodation will be arranged by OPAN.</w:t>
      </w:r>
      <w:r w:rsidR="00D50858" w:rsidRPr="00345B5F">
        <w:rPr>
          <w:rFonts w:eastAsia="Aptos" w:cstheme="minorHAnsi"/>
          <w:kern w:val="3"/>
          <w:sz w:val="24"/>
          <w:szCs w:val="24"/>
        </w:rPr>
        <w:t> </w:t>
      </w:r>
    </w:p>
    <w:p w14:paraId="1CEE0FBE" w14:textId="609E899F" w:rsidR="00FA27CB" w:rsidRPr="00345B5F" w:rsidRDefault="00FA27CB" w:rsidP="0009069F">
      <w:pPr>
        <w:pStyle w:val="ListParagraph"/>
        <w:numPr>
          <w:ilvl w:val="0"/>
          <w:numId w:val="5"/>
        </w:numPr>
        <w:suppressAutoHyphens/>
        <w:autoSpaceDN w:val="0"/>
        <w:rPr>
          <w:rFonts w:eastAsia="Aptos" w:cstheme="minorHAnsi"/>
          <w:kern w:val="3"/>
          <w:sz w:val="24"/>
          <w:szCs w:val="24"/>
        </w:rPr>
      </w:pPr>
      <w:r w:rsidRPr="00345B5F">
        <w:rPr>
          <w:rFonts w:eastAsia="Aptos" w:cstheme="minorHAnsi"/>
          <w:kern w:val="3"/>
          <w:sz w:val="24"/>
          <w:szCs w:val="24"/>
        </w:rPr>
        <w:t>Consultations as opportunities arise, where their lived experience informs policy, advocacy, and service improvements </w:t>
      </w:r>
    </w:p>
    <w:p w14:paraId="36E1F2F0" w14:textId="09E2972E" w:rsidR="00603ABD" w:rsidRPr="00345B5F" w:rsidRDefault="00FA27CB" w:rsidP="0009069F">
      <w:pPr>
        <w:pStyle w:val="ListParagraph"/>
        <w:numPr>
          <w:ilvl w:val="0"/>
          <w:numId w:val="5"/>
        </w:numPr>
        <w:suppressAutoHyphens/>
        <w:autoSpaceDN w:val="0"/>
        <w:rPr>
          <w:rFonts w:eastAsia="Aptos" w:cstheme="minorHAnsi"/>
          <w:kern w:val="3"/>
          <w:sz w:val="24"/>
          <w:szCs w:val="24"/>
        </w:rPr>
      </w:pPr>
      <w:r w:rsidRPr="00345B5F">
        <w:rPr>
          <w:rFonts w:eastAsia="Aptos" w:cstheme="minorHAnsi"/>
          <w:kern w:val="3"/>
          <w:sz w:val="24"/>
          <w:szCs w:val="24"/>
        </w:rPr>
        <w:t>Peer Support Chats (optional), held fortnightly for informal discussions and networking </w:t>
      </w:r>
    </w:p>
    <w:p w14:paraId="033AF982" w14:textId="7FD2D10A" w:rsidR="00FA27CB" w:rsidRPr="00000E56" w:rsidRDefault="00FA27CB" w:rsidP="00500106">
      <w:pPr>
        <w:pStyle w:val="Heading2"/>
      </w:pPr>
      <w:r w:rsidRPr="00000E56">
        <w:t>Members benefit from: </w:t>
      </w:r>
    </w:p>
    <w:p w14:paraId="0882B4F1" w14:textId="3B123E57" w:rsidR="00FA27CB" w:rsidRPr="00345B5F" w:rsidRDefault="00FA27CB" w:rsidP="0009069F">
      <w:pPr>
        <w:pStyle w:val="ListParagraph"/>
        <w:numPr>
          <w:ilvl w:val="0"/>
          <w:numId w:val="6"/>
        </w:numPr>
        <w:suppressAutoHyphens/>
        <w:autoSpaceDN w:val="0"/>
        <w:rPr>
          <w:rFonts w:eastAsia="Aptos" w:cstheme="minorHAnsi"/>
          <w:kern w:val="3"/>
          <w:sz w:val="24"/>
          <w:szCs w:val="24"/>
        </w:rPr>
      </w:pPr>
      <w:r w:rsidRPr="00345B5F">
        <w:rPr>
          <w:rFonts w:eastAsia="Aptos" w:cstheme="minorHAnsi"/>
          <w:kern w:val="3"/>
          <w:sz w:val="24"/>
          <w:szCs w:val="24"/>
        </w:rPr>
        <w:t>An induction and mentoring program to support their participation </w:t>
      </w:r>
    </w:p>
    <w:p w14:paraId="19642453" w14:textId="03F34EED" w:rsidR="00FA27CB" w:rsidRPr="00345B5F" w:rsidRDefault="00FA27CB" w:rsidP="0009069F">
      <w:pPr>
        <w:pStyle w:val="ListParagraph"/>
        <w:numPr>
          <w:ilvl w:val="0"/>
          <w:numId w:val="6"/>
        </w:numPr>
        <w:suppressAutoHyphens/>
        <w:autoSpaceDN w:val="0"/>
        <w:rPr>
          <w:rFonts w:eastAsia="Aptos" w:cstheme="minorHAnsi"/>
          <w:kern w:val="3"/>
          <w:sz w:val="24"/>
          <w:szCs w:val="24"/>
        </w:rPr>
      </w:pPr>
      <w:r w:rsidRPr="00345B5F">
        <w:rPr>
          <w:rFonts w:eastAsia="Aptos" w:cstheme="minorHAnsi"/>
          <w:kern w:val="3"/>
          <w:sz w:val="24"/>
          <w:szCs w:val="24"/>
        </w:rPr>
        <w:t>Opportunities to contribute to policy submissions, advocacy initiatives, and aged care reforms </w:t>
      </w:r>
    </w:p>
    <w:p w14:paraId="4667CA7A" w14:textId="69C9B995" w:rsidR="000B50E0" w:rsidRPr="00345B5F" w:rsidRDefault="00FA27CB" w:rsidP="0009069F">
      <w:pPr>
        <w:pStyle w:val="ListParagraph"/>
        <w:numPr>
          <w:ilvl w:val="0"/>
          <w:numId w:val="6"/>
        </w:numPr>
        <w:suppressAutoHyphens/>
        <w:autoSpaceDN w:val="0"/>
        <w:spacing w:line="360" w:lineRule="auto"/>
        <w:rPr>
          <w:rFonts w:eastAsia="Aptos" w:cstheme="minorHAnsi"/>
          <w:kern w:val="3"/>
          <w:sz w:val="24"/>
          <w:szCs w:val="24"/>
        </w:rPr>
      </w:pPr>
      <w:r w:rsidRPr="00345B5F">
        <w:rPr>
          <w:rFonts w:eastAsia="Aptos" w:cstheme="minorHAnsi"/>
          <w:kern w:val="3"/>
          <w:sz w:val="24"/>
          <w:szCs w:val="24"/>
        </w:rPr>
        <w:t>Opportunities to speak or present at webinars, forums, or events </w:t>
      </w:r>
    </w:p>
    <w:p w14:paraId="19390DAC" w14:textId="2896E353" w:rsidR="00FA27CB" w:rsidRPr="00500106" w:rsidRDefault="00FA27CB" w:rsidP="00500106">
      <w:pPr>
        <w:pStyle w:val="Heading2"/>
        <w:rPr>
          <w:b/>
          <w:bCs w:val="0"/>
        </w:rPr>
      </w:pPr>
      <w:r w:rsidRPr="00500106">
        <w:rPr>
          <w:b/>
          <w:bCs w:val="0"/>
        </w:rPr>
        <w:t>How to Apply </w:t>
      </w:r>
    </w:p>
    <w:p w14:paraId="051AEC84" w14:textId="25222B8F" w:rsidR="00D95953" w:rsidRDefault="00FA27CB" w:rsidP="00500106">
      <w:pPr>
        <w:suppressAutoHyphens/>
        <w:autoSpaceDN w:val="0"/>
        <w:spacing w:after="160" w:line="360" w:lineRule="auto"/>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To express your interest, please complete the following: </w:t>
      </w:r>
    </w:p>
    <w:p w14:paraId="0AA1D480" w14:textId="24D3370B" w:rsidR="005532FF" w:rsidRPr="00184182" w:rsidRDefault="00846164" w:rsidP="005532FF">
      <w:pPr>
        <w:suppressAutoHyphens/>
        <w:autoSpaceDN w:val="0"/>
        <w:spacing w:before="0" w:after="160" w:line="360" w:lineRule="auto"/>
        <w:rPr>
          <w:rFonts w:asciiTheme="minorHAnsi" w:eastAsia="Aptos" w:hAnsiTheme="minorHAnsi" w:cstheme="minorHAnsi"/>
          <w:color w:val="auto"/>
          <w:kern w:val="3"/>
          <w:sz w:val="24"/>
          <w:szCs w:val="24"/>
        </w:rPr>
      </w:pPr>
      <w:r w:rsidRPr="00184182">
        <w:rPr>
          <w:rFonts w:asciiTheme="majorHAnsi" w:eastAsia="Aptos" w:hAnsiTheme="majorHAnsi" w:cstheme="majorHAnsi"/>
          <w:color w:val="5E2D91"/>
          <w:kern w:val="3"/>
          <w:sz w:val="24"/>
          <w:szCs w:val="24"/>
        </w:rPr>
        <w:t>Full Name</w:t>
      </w:r>
      <w:r w:rsidR="005532FF" w:rsidRPr="00184182">
        <w:rPr>
          <w:rFonts w:asciiTheme="majorHAnsi" w:eastAsia="Aptos" w:hAnsiTheme="majorHAnsi" w:cstheme="majorHAnsi"/>
          <w:color w:val="5E2D91"/>
          <w:kern w:val="3"/>
          <w:sz w:val="24"/>
          <w:szCs w:val="24"/>
        </w:rPr>
        <w:t xml:space="preserve">: </w:t>
      </w:r>
      <w:sdt>
        <w:sdtPr>
          <w:rPr>
            <w:rFonts w:asciiTheme="minorHAnsi" w:eastAsia="Aptos" w:hAnsiTheme="minorHAnsi" w:cstheme="minorHAnsi"/>
            <w:color w:val="auto"/>
            <w:kern w:val="3"/>
            <w:sz w:val="24"/>
            <w:szCs w:val="24"/>
          </w:rPr>
          <w:id w:val="-1634249278"/>
          <w:placeholder>
            <w:docPart w:val="403AD2B7C35D460296AF8419D067038F"/>
          </w:placeholder>
          <w:showingPlcHdr/>
        </w:sdtPr>
        <w:sdtContent>
          <w:r w:rsidR="000B05C2" w:rsidRPr="000B05C2">
            <w:rPr>
              <w:rStyle w:val="PlaceholderText"/>
              <w:rFonts w:asciiTheme="minorHAnsi" w:hAnsiTheme="minorHAnsi" w:cstheme="minorHAnsi"/>
              <w:i/>
              <w:iCs/>
              <w:color w:val="auto"/>
            </w:rPr>
            <w:t>Click or tap here to enter text.</w:t>
          </w:r>
        </w:sdtContent>
      </w:sdt>
    </w:p>
    <w:p w14:paraId="7D61F57C" w14:textId="5272B5C6" w:rsidR="005532FF" w:rsidRPr="00184182" w:rsidRDefault="005532FF" w:rsidP="005532FF">
      <w:pPr>
        <w:suppressAutoHyphens/>
        <w:autoSpaceDN w:val="0"/>
        <w:spacing w:before="0" w:after="160" w:line="360" w:lineRule="auto"/>
        <w:rPr>
          <w:rFonts w:asciiTheme="minorHAnsi" w:eastAsia="Aptos" w:hAnsiTheme="minorHAnsi" w:cstheme="minorHAnsi"/>
          <w:color w:val="auto"/>
          <w:kern w:val="3"/>
          <w:sz w:val="24"/>
          <w:szCs w:val="24"/>
        </w:rPr>
      </w:pPr>
      <w:r w:rsidRPr="00184182">
        <w:rPr>
          <w:rFonts w:asciiTheme="majorHAnsi" w:eastAsia="Aptos" w:hAnsiTheme="majorHAnsi" w:cstheme="majorHAnsi"/>
          <w:color w:val="5E2D91"/>
          <w:kern w:val="3"/>
          <w:sz w:val="24"/>
          <w:szCs w:val="24"/>
        </w:rPr>
        <w:t>Email</w:t>
      </w:r>
      <w:r w:rsidR="00846164" w:rsidRPr="00184182">
        <w:rPr>
          <w:rFonts w:asciiTheme="majorHAnsi" w:eastAsia="Aptos" w:hAnsiTheme="majorHAnsi" w:cstheme="majorHAnsi"/>
          <w:color w:val="5E2D91"/>
          <w:kern w:val="3"/>
          <w:sz w:val="24"/>
          <w:szCs w:val="24"/>
        </w:rPr>
        <w:t xml:space="preserve"> Address</w:t>
      </w:r>
      <w:r w:rsidRPr="00184182">
        <w:rPr>
          <w:rFonts w:asciiTheme="majorHAnsi" w:eastAsia="Aptos" w:hAnsiTheme="majorHAnsi" w:cstheme="majorHAnsi"/>
          <w:color w:val="5E2D91"/>
          <w:kern w:val="3"/>
          <w:sz w:val="24"/>
          <w:szCs w:val="24"/>
        </w:rPr>
        <w:t xml:space="preserve">: </w:t>
      </w:r>
      <w:sdt>
        <w:sdtPr>
          <w:rPr>
            <w:rFonts w:asciiTheme="minorHAnsi" w:eastAsia="Aptos" w:hAnsiTheme="minorHAnsi" w:cstheme="minorHAnsi"/>
            <w:color w:val="auto"/>
            <w:kern w:val="3"/>
            <w:sz w:val="24"/>
            <w:szCs w:val="24"/>
          </w:rPr>
          <w:id w:val="1814291081"/>
          <w:placeholder>
            <w:docPart w:val="DF737EA258464CEA9A2D8F077557DCE9"/>
          </w:placeholder>
          <w:showingPlcHdr/>
        </w:sdtPr>
        <w:sdtContent>
          <w:r w:rsidR="000B05C2" w:rsidRPr="000B05C2">
            <w:rPr>
              <w:rStyle w:val="PlaceholderText"/>
              <w:rFonts w:asciiTheme="minorHAnsi" w:hAnsiTheme="minorHAnsi" w:cstheme="minorHAnsi"/>
              <w:i/>
              <w:iCs/>
              <w:color w:val="auto"/>
            </w:rPr>
            <w:t>Click or tap here to enter text.</w:t>
          </w:r>
        </w:sdtContent>
      </w:sdt>
    </w:p>
    <w:p w14:paraId="32137EB9" w14:textId="63A10D4B" w:rsidR="005532FF" w:rsidRPr="00184182" w:rsidRDefault="00846164" w:rsidP="005532FF">
      <w:pPr>
        <w:suppressAutoHyphens/>
        <w:autoSpaceDN w:val="0"/>
        <w:spacing w:before="0" w:after="160" w:line="360" w:lineRule="auto"/>
        <w:rPr>
          <w:rFonts w:asciiTheme="minorHAnsi" w:eastAsia="Aptos" w:hAnsiTheme="minorHAnsi" w:cstheme="minorHAnsi"/>
          <w:color w:val="auto"/>
          <w:kern w:val="3"/>
          <w:sz w:val="24"/>
          <w:szCs w:val="24"/>
        </w:rPr>
      </w:pPr>
      <w:r w:rsidRPr="00184182">
        <w:rPr>
          <w:rFonts w:asciiTheme="majorHAnsi" w:eastAsia="Aptos" w:hAnsiTheme="majorHAnsi" w:cstheme="majorHAnsi"/>
          <w:color w:val="5E2D91"/>
          <w:kern w:val="3"/>
          <w:sz w:val="24"/>
          <w:szCs w:val="24"/>
        </w:rPr>
        <w:t>Mobile Phone Number</w:t>
      </w:r>
      <w:r w:rsidR="005532FF" w:rsidRPr="00184182">
        <w:rPr>
          <w:rFonts w:asciiTheme="majorHAnsi" w:eastAsia="Aptos" w:hAnsiTheme="majorHAnsi" w:cstheme="majorHAnsi"/>
          <w:color w:val="5E2D91"/>
          <w:kern w:val="3"/>
          <w:sz w:val="24"/>
          <w:szCs w:val="24"/>
        </w:rPr>
        <w:t>:</w:t>
      </w:r>
      <w:r w:rsidR="00131CA7" w:rsidRPr="00184182">
        <w:rPr>
          <w:rFonts w:asciiTheme="majorHAnsi" w:eastAsia="Aptos" w:hAnsiTheme="majorHAnsi" w:cstheme="majorHAnsi"/>
          <w:color w:val="5E2D91"/>
          <w:kern w:val="3"/>
          <w:sz w:val="24"/>
          <w:szCs w:val="24"/>
        </w:rPr>
        <w:t xml:space="preserve"> </w:t>
      </w:r>
      <w:sdt>
        <w:sdtPr>
          <w:rPr>
            <w:rFonts w:asciiTheme="minorHAnsi" w:eastAsia="Aptos" w:hAnsiTheme="minorHAnsi" w:cstheme="minorHAnsi"/>
            <w:color w:val="auto"/>
            <w:kern w:val="3"/>
            <w:sz w:val="24"/>
            <w:szCs w:val="24"/>
          </w:rPr>
          <w:id w:val="-1938057302"/>
          <w:placeholder>
            <w:docPart w:val="A6A001009A0F4FD9A815870D3C6E20AC"/>
          </w:placeholder>
          <w:showingPlcHdr/>
        </w:sdtPr>
        <w:sdtContent>
          <w:r w:rsidR="000B05C2" w:rsidRPr="000B05C2">
            <w:rPr>
              <w:rStyle w:val="PlaceholderText"/>
              <w:rFonts w:asciiTheme="minorHAnsi" w:hAnsiTheme="minorHAnsi" w:cstheme="minorHAnsi"/>
              <w:i/>
              <w:iCs/>
              <w:color w:val="auto"/>
            </w:rPr>
            <w:t>Click or tap here to enter text.</w:t>
          </w:r>
        </w:sdtContent>
      </w:sdt>
    </w:p>
    <w:p w14:paraId="30F14F9B" w14:textId="1F2936B8" w:rsidR="005532FF" w:rsidRPr="00184182" w:rsidRDefault="005532FF" w:rsidP="005532FF">
      <w:pPr>
        <w:suppressAutoHyphens/>
        <w:autoSpaceDN w:val="0"/>
        <w:spacing w:before="0" w:after="160" w:line="360" w:lineRule="auto"/>
        <w:rPr>
          <w:rFonts w:asciiTheme="minorHAnsi" w:eastAsia="Aptos" w:hAnsiTheme="minorHAnsi" w:cstheme="minorHAnsi"/>
          <w:color w:val="auto"/>
          <w:kern w:val="3"/>
          <w:sz w:val="24"/>
          <w:szCs w:val="24"/>
        </w:rPr>
      </w:pPr>
      <w:r w:rsidRPr="00184182">
        <w:rPr>
          <w:rFonts w:asciiTheme="majorHAnsi" w:eastAsia="Aptos" w:hAnsiTheme="majorHAnsi" w:cstheme="majorHAnsi"/>
          <w:color w:val="5E2D91"/>
          <w:kern w:val="3"/>
          <w:sz w:val="24"/>
          <w:szCs w:val="24"/>
        </w:rPr>
        <w:t>State</w:t>
      </w:r>
      <w:r w:rsidR="00846164" w:rsidRPr="00184182">
        <w:rPr>
          <w:rFonts w:asciiTheme="majorHAnsi" w:eastAsia="Aptos" w:hAnsiTheme="majorHAnsi" w:cstheme="majorHAnsi"/>
          <w:color w:val="5E2D91"/>
          <w:kern w:val="3"/>
          <w:sz w:val="24"/>
          <w:szCs w:val="24"/>
        </w:rPr>
        <w:t xml:space="preserve"> or Territory</w:t>
      </w:r>
      <w:r w:rsidRPr="00184182">
        <w:rPr>
          <w:rFonts w:asciiTheme="majorHAnsi" w:eastAsia="Aptos" w:hAnsiTheme="majorHAnsi" w:cstheme="majorHAnsi"/>
          <w:color w:val="5E2D91"/>
          <w:kern w:val="3"/>
          <w:sz w:val="24"/>
          <w:szCs w:val="24"/>
        </w:rPr>
        <w:t>:</w:t>
      </w:r>
      <w:r w:rsidR="00131CA7" w:rsidRPr="00184182">
        <w:rPr>
          <w:rFonts w:asciiTheme="majorHAnsi" w:eastAsia="Aptos" w:hAnsiTheme="majorHAnsi" w:cstheme="majorHAnsi"/>
          <w:color w:val="5E2D91"/>
          <w:kern w:val="3"/>
          <w:sz w:val="24"/>
          <w:szCs w:val="24"/>
        </w:rPr>
        <w:t xml:space="preserve"> </w:t>
      </w:r>
      <w:sdt>
        <w:sdtPr>
          <w:rPr>
            <w:rFonts w:asciiTheme="minorHAnsi" w:eastAsia="Aptos" w:hAnsiTheme="minorHAnsi" w:cstheme="minorHAnsi"/>
            <w:color w:val="auto"/>
            <w:kern w:val="3"/>
            <w:sz w:val="24"/>
            <w:szCs w:val="24"/>
          </w:rPr>
          <w:id w:val="886385270"/>
          <w:placeholder>
            <w:docPart w:val="64668D7886344EBE96E4EFD5CBDB8D4F"/>
          </w:placeholder>
          <w:showingPlcHdr/>
        </w:sdtPr>
        <w:sdtContent>
          <w:r w:rsidR="000B05C2" w:rsidRPr="000B05C2">
            <w:rPr>
              <w:rStyle w:val="PlaceholderText"/>
              <w:rFonts w:asciiTheme="minorHAnsi" w:hAnsiTheme="minorHAnsi" w:cstheme="minorHAnsi"/>
              <w:i/>
              <w:iCs/>
              <w:color w:val="auto"/>
            </w:rPr>
            <w:t>Click or tap here to enter text.</w:t>
          </w:r>
        </w:sdtContent>
      </w:sdt>
    </w:p>
    <w:p w14:paraId="136451C6" w14:textId="63E34F68" w:rsidR="005532FF" w:rsidRPr="00184182" w:rsidRDefault="005532FF" w:rsidP="00D463DC">
      <w:pPr>
        <w:suppressAutoHyphens/>
        <w:autoSpaceDN w:val="0"/>
        <w:spacing w:before="0" w:after="160" w:line="360" w:lineRule="auto"/>
        <w:rPr>
          <w:rFonts w:asciiTheme="minorHAnsi" w:eastAsia="Aptos" w:hAnsiTheme="minorHAnsi" w:cstheme="minorHAnsi"/>
          <w:color w:val="auto"/>
          <w:kern w:val="3"/>
          <w:sz w:val="24"/>
          <w:szCs w:val="24"/>
        </w:rPr>
      </w:pPr>
      <w:r w:rsidRPr="00184182">
        <w:rPr>
          <w:rFonts w:asciiTheme="majorHAnsi" w:eastAsia="Aptos" w:hAnsiTheme="majorHAnsi" w:cstheme="majorHAnsi"/>
          <w:color w:val="5E2D91"/>
          <w:kern w:val="3"/>
          <w:sz w:val="24"/>
          <w:szCs w:val="24"/>
        </w:rPr>
        <w:t>Postcode:</w:t>
      </w:r>
      <w:r w:rsidR="00131CA7" w:rsidRPr="00184182">
        <w:rPr>
          <w:rFonts w:asciiTheme="majorHAnsi" w:eastAsia="Aptos" w:hAnsiTheme="majorHAnsi" w:cstheme="majorHAnsi"/>
          <w:color w:val="5E2D91"/>
          <w:kern w:val="3"/>
          <w:sz w:val="24"/>
          <w:szCs w:val="24"/>
        </w:rPr>
        <w:t xml:space="preserve"> </w:t>
      </w:r>
      <w:sdt>
        <w:sdtPr>
          <w:rPr>
            <w:rFonts w:asciiTheme="minorHAnsi" w:eastAsia="Aptos" w:hAnsiTheme="minorHAnsi" w:cstheme="minorHAnsi"/>
            <w:color w:val="auto"/>
            <w:kern w:val="3"/>
            <w:sz w:val="24"/>
            <w:szCs w:val="24"/>
          </w:rPr>
          <w:id w:val="1407653573"/>
          <w:placeholder>
            <w:docPart w:val="C4892EE157EB4FB293F9D1225D49DAA9"/>
          </w:placeholder>
          <w:showingPlcHdr/>
        </w:sdtPr>
        <w:sdtContent>
          <w:r w:rsidR="000B05C2" w:rsidRPr="000B05C2">
            <w:rPr>
              <w:rStyle w:val="PlaceholderText"/>
              <w:rFonts w:asciiTheme="minorHAnsi" w:hAnsiTheme="minorHAnsi" w:cstheme="minorHAnsi"/>
              <w:i/>
              <w:iCs/>
              <w:color w:val="auto"/>
            </w:rPr>
            <w:t>Click or tap here to enter text.</w:t>
          </w:r>
        </w:sdtContent>
      </w:sdt>
    </w:p>
    <w:p w14:paraId="116720CF" w14:textId="77777777" w:rsidR="00131CA7" w:rsidRDefault="00131CA7">
      <w:pPr>
        <w:spacing w:before="0" w:after="160" w:line="259" w:lineRule="auto"/>
        <w:rPr>
          <w:rFonts w:asciiTheme="minorHAnsi" w:eastAsia="Aptos" w:hAnsiTheme="minorHAnsi" w:cstheme="minorHAnsi"/>
          <w:b/>
          <w:bCs/>
          <w:color w:val="auto"/>
          <w:kern w:val="3"/>
          <w:sz w:val="24"/>
          <w:szCs w:val="24"/>
        </w:rPr>
      </w:pPr>
      <w:r>
        <w:rPr>
          <w:rFonts w:asciiTheme="minorHAnsi" w:eastAsia="Aptos" w:hAnsiTheme="minorHAnsi" w:cstheme="minorHAnsi"/>
          <w:b/>
          <w:bCs/>
          <w:color w:val="auto"/>
          <w:kern w:val="3"/>
          <w:sz w:val="24"/>
          <w:szCs w:val="24"/>
        </w:rPr>
        <w:br w:type="page"/>
      </w:r>
    </w:p>
    <w:p w14:paraId="5F6E4664" w14:textId="66C0E6E7" w:rsidR="00FA27CB" w:rsidRPr="00000E56" w:rsidRDefault="00FA27CB" w:rsidP="00500106">
      <w:pPr>
        <w:pStyle w:val="Heading3"/>
      </w:pPr>
      <w:r w:rsidRPr="00000E56">
        <w:t>1.</w:t>
      </w:r>
      <w:r w:rsidRPr="00000E56">
        <w:rPr>
          <w:rFonts w:ascii="Times New Roman" w:hAnsi="Times New Roman" w:cs="Times New Roman"/>
        </w:rPr>
        <w:t> </w:t>
      </w:r>
      <w:r w:rsidRPr="00000E56">
        <w:t>Why do you want to join the NOPRG? </w:t>
      </w:r>
    </w:p>
    <w:p w14:paraId="4858D06E" w14:textId="1D2CD270" w:rsidR="0065476C" w:rsidRPr="00000E56" w:rsidRDefault="00FA27CB" w:rsidP="00B11EEC">
      <w:pPr>
        <w:suppressAutoHyphens/>
        <w:autoSpaceDN w:val="0"/>
        <w:spacing w:before="0" w:after="0" w:line="360" w:lineRule="auto"/>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(Please provide a brief response.) </w:t>
      </w:r>
    </w:p>
    <w:p w14:paraId="33872E5B" w14:textId="068C3402" w:rsidR="003A569D" w:rsidRDefault="00D75F47" w:rsidP="00D463DC">
      <w:pPr>
        <w:suppressAutoHyphens/>
        <w:autoSpaceDN w:val="0"/>
        <w:spacing w:before="0" w:after="16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480615668"/>
          <w:placeholder>
            <w:docPart w:val="CA947F087ED24308A198B27EAC5D8C50"/>
          </w:placeholder>
          <w:showingPlcHdr/>
        </w:sdtPr>
        <w:sdtContent>
          <w:r w:rsidR="00B11EEC" w:rsidRPr="000B05C2">
            <w:rPr>
              <w:rStyle w:val="PlaceholderText"/>
              <w:rFonts w:asciiTheme="minorHAnsi" w:hAnsiTheme="minorHAnsi" w:cstheme="minorHAnsi"/>
              <w:i/>
              <w:iCs/>
              <w:color w:val="auto"/>
            </w:rPr>
            <w:t>Click or tap here to enter text.</w:t>
          </w:r>
        </w:sdtContent>
      </w:sdt>
    </w:p>
    <w:p w14:paraId="7685CEC9" w14:textId="77777777" w:rsidR="0065476C" w:rsidRPr="00000E56" w:rsidRDefault="0065476C" w:rsidP="00D463DC">
      <w:pPr>
        <w:suppressAutoHyphens/>
        <w:autoSpaceDN w:val="0"/>
        <w:spacing w:before="0" w:after="160" w:line="360" w:lineRule="auto"/>
        <w:rPr>
          <w:rFonts w:asciiTheme="minorHAnsi" w:eastAsia="Aptos" w:hAnsiTheme="minorHAnsi" w:cstheme="minorHAnsi"/>
          <w:color w:val="auto"/>
          <w:kern w:val="3"/>
          <w:sz w:val="24"/>
          <w:szCs w:val="24"/>
        </w:rPr>
      </w:pPr>
    </w:p>
    <w:p w14:paraId="53229E64" w14:textId="77777777" w:rsidR="00FA27CB" w:rsidRPr="00000E56" w:rsidRDefault="00FA27CB" w:rsidP="00500106">
      <w:pPr>
        <w:pStyle w:val="Heading3"/>
      </w:pPr>
      <w:r w:rsidRPr="00000E56">
        <w:t>1A. What do you know about OPAN and the work we do? </w:t>
      </w:r>
    </w:p>
    <w:p w14:paraId="5D21AE54" w14:textId="3FA46313" w:rsidR="0065476C" w:rsidRDefault="00FA27CB" w:rsidP="00B11EEC">
      <w:pPr>
        <w:suppressAutoHyphens/>
        <w:autoSpaceDN w:val="0"/>
        <w:spacing w:before="0" w:after="0" w:line="360" w:lineRule="auto"/>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(Please provide a brief response in your own words.) </w:t>
      </w:r>
    </w:p>
    <w:p w14:paraId="37182C1F" w14:textId="41D44DB2" w:rsidR="0065476C" w:rsidRPr="00000E56" w:rsidRDefault="00D75F47" w:rsidP="00D463DC">
      <w:pPr>
        <w:suppressAutoHyphens/>
        <w:autoSpaceDN w:val="0"/>
        <w:spacing w:before="0" w:after="16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223642890"/>
          <w:placeholder>
            <w:docPart w:val="F0D3C04570FD453B9A323D884A3BA23C"/>
          </w:placeholder>
          <w:showingPlcHdr/>
        </w:sdtPr>
        <w:sdtContent>
          <w:r w:rsidR="000B05C2" w:rsidRPr="000B05C2">
            <w:rPr>
              <w:rStyle w:val="PlaceholderText"/>
              <w:rFonts w:asciiTheme="minorHAnsi" w:hAnsiTheme="minorHAnsi" w:cstheme="minorHAnsi"/>
              <w:i/>
              <w:iCs/>
              <w:color w:val="auto"/>
            </w:rPr>
            <w:t>Click or tap here to enter text.</w:t>
          </w:r>
        </w:sdtContent>
      </w:sdt>
    </w:p>
    <w:p w14:paraId="5A83D35D" w14:textId="425485E2" w:rsidR="00197860" w:rsidRPr="00000E56" w:rsidRDefault="00FA27CB" w:rsidP="00D463DC">
      <w:pPr>
        <w:suppressAutoHyphens/>
        <w:autoSpaceDN w:val="0"/>
        <w:spacing w:before="0" w:after="160" w:line="360" w:lineRule="auto"/>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 </w:t>
      </w:r>
    </w:p>
    <w:p w14:paraId="71D19B7F" w14:textId="69BB8901" w:rsidR="00FA27CB" w:rsidRPr="00000E56" w:rsidRDefault="00FA27CB" w:rsidP="00500106">
      <w:pPr>
        <w:pStyle w:val="Heading3"/>
      </w:pPr>
      <w:r w:rsidRPr="00000E56">
        <w:t>2.</w:t>
      </w:r>
      <w:r w:rsidRPr="00000E56">
        <w:rPr>
          <w:rFonts w:ascii="Times New Roman" w:hAnsi="Times New Roman" w:cs="Times New Roman"/>
        </w:rPr>
        <w:t> </w:t>
      </w:r>
      <w:r w:rsidRPr="00000E56">
        <w:t>What experience, skills, or insights would you bring to the group? </w:t>
      </w:r>
    </w:p>
    <w:p w14:paraId="11475671" w14:textId="77777777" w:rsidR="00FA27CB" w:rsidRPr="00000E56" w:rsidRDefault="00FA27CB" w:rsidP="00B11EEC">
      <w:pPr>
        <w:suppressAutoHyphens/>
        <w:autoSpaceDN w:val="0"/>
        <w:spacing w:before="0" w:after="0" w:line="360" w:lineRule="auto"/>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(Please provide a brief response.) </w:t>
      </w:r>
    </w:p>
    <w:p w14:paraId="53F2DD75" w14:textId="31566E31" w:rsidR="0065476C" w:rsidRDefault="00FA27CB" w:rsidP="0065476C">
      <w:pPr>
        <w:suppressAutoHyphens/>
        <w:autoSpaceDN w:val="0"/>
        <w:spacing w:before="0" w:after="160" w:line="360" w:lineRule="auto"/>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 </w:t>
      </w:r>
      <w:sdt>
        <w:sdtPr>
          <w:rPr>
            <w:rFonts w:asciiTheme="minorHAnsi" w:eastAsia="Aptos" w:hAnsiTheme="minorHAnsi" w:cstheme="minorHAnsi"/>
            <w:color w:val="auto"/>
            <w:kern w:val="3"/>
            <w:sz w:val="24"/>
            <w:szCs w:val="24"/>
          </w:rPr>
          <w:id w:val="1271123070"/>
          <w:placeholder>
            <w:docPart w:val="C612CB397C63490F85ECA0F4B330B8BC"/>
          </w:placeholder>
          <w:showingPlcHdr/>
        </w:sdtPr>
        <w:sdtContent>
          <w:r w:rsidR="000B05C2" w:rsidRPr="000B05C2">
            <w:rPr>
              <w:rStyle w:val="PlaceholderText"/>
              <w:rFonts w:asciiTheme="minorHAnsi" w:hAnsiTheme="minorHAnsi" w:cstheme="minorHAnsi"/>
              <w:i/>
              <w:iCs/>
              <w:color w:val="auto"/>
            </w:rPr>
            <w:t>Click or tap here to enter text.</w:t>
          </w:r>
        </w:sdtContent>
      </w:sdt>
    </w:p>
    <w:p w14:paraId="44F365CE" w14:textId="77777777" w:rsidR="0065476C" w:rsidRDefault="0065476C" w:rsidP="0065476C">
      <w:pPr>
        <w:suppressAutoHyphens/>
        <w:autoSpaceDN w:val="0"/>
        <w:spacing w:before="0" w:after="160" w:line="360" w:lineRule="auto"/>
        <w:rPr>
          <w:rFonts w:asciiTheme="minorHAnsi" w:eastAsia="Aptos" w:hAnsiTheme="minorHAnsi" w:cstheme="minorHAnsi"/>
          <w:b/>
          <w:bCs/>
          <w:color w:val="auto"/>
          <w:kern w:val="3"/>
          <w:sz w:val="24"/>
          <w:szCs w:val="24"/>
        </w:rPr>
      </w:pPr>
    </w:p>
    <w:p w14:paraId="43F2445E" w14:textId="08C6F6B3" w:rsidR="00FA27CB" w:rsidRPr="00622B0E" w:rsidRDefault="00FA27CB" w:rsidP="00500106">
      <w:pPr>
        <w:pStyle w:val="Heading3"/>
      </w:pPr>
      <w:r w:rsidRPr="00622B0E">
        <w:t>3.</w:t>
      </w:r>
      <w:r w:rsidRPr="00622B0E">
        <w:rPr>
          <w:rFonts w:ascii="Times New Roman" w:hAnsi="Times New Roman" w:cs="Times New Roman"/>
        </w:rPr>
        <w:t> </w:t>
      </w:r>
      <w:r w:rsidRPr="00622B0E">
        <w:t>What aged care services are you connected to? </w:t>
      </w:r>
    </w:p>
    <w:p w14:paraId="40358FE8" w14:textId="24C4142C" w:rsidR="00FA27CB" w:rsidRPr="00000E56" w:rsidRDefault="00D75F47" w:rsidP="00184182">
      <w:pPr>
        <w:suppressAutoHyphens/>
        <w:autoSpaceDN w:val="0"/>
        <w:rPr>
          <w:rFonts w:asciiTheme="minorHAnsi" w:eastAsia="Aptos" w:hAnsiTheme="minorHAnsi" w:cstheme="minorHAnsi"/>
          <w:color w:val="auto"/>
          <w:kern w:val="3"/>
          <w:sz w:val="24"/>
          <w:szCs w:val="24"/>
        </w:rPr>
      </w:pPr>
      <w:sdt>
        <w:sdtPr>
          <w:rPr>
            <w:rFonts w:ascii="Segoe UI Symbol" w:eastAsia="Aptos" w:hAnsi="Segoe UI Symbol" w:cs="Segoe UI Symbol"/>
            <w:color w:val="auto"/>
            <w:kern w:val="3"/>
            <w:sz w:val="24"/>
            <w:szCs w:val="24"/>
          </w:rPr>
          <w:id w:val="325255716"/>
          <w14:checkbox>
            <w14:checked w14:val="0"/>
            <w14:checkedState w14:val="0052" w14:font="Aptos Display"/>
            <w14:uncheckedState w14:val="2610" w14:font="MS Gothic"/>
          </w14:checkbox>
        </w:sdtPr>
        <w:sdtContent>
          <w:r w:rsidR="00147438">
            <w:rPr>
              <w:rFonts w:ascii="MS Gothic" w:eastAsia="MS Gothic" w:hAnsi="MS Gothic" w:cs="Segoe UI Symbol"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Residential aged care </w:t>
      </w:r>
    </w:p>
    <w:p w14:paraId="61DE953D" w14:textId="60824B99" w:rsidR="00FA27CB" w:rsidRPr="00000E56" w:rsidRDefault="00D75F47" w:rsidP="00622B0E">
      <w:pPr>
        <w:suppressAutoHyphens/>
        <w:autoSpaceDN w:val="0"/>
        <w:spacing w:before="0"/>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243766257"/>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Home care</w:t>
      </w:r>
      <w:r w:rsidR="63F470EC" w:rsidRPr="00000E56">
        <w:rPr>
          <w:rFonts w:asciiTheme="minorHAnsi" w:eastAsia="Aptos" w:hAnsiTheme="minorHAnsi" w:cstheme="minorHAnsi"/>
          <w:color w:val="auto"/>
          <w:kern w:val="3"/>
          <w:sz w:val="24"/>
          <w:szCs w:val="24"/>
        </w:rPr>
        <w:t>/Support at Home</w:t>
      </w:r>
      <w:r w:rsidR="00FA27CB" w:rsidRPr="00000E56">
        <w:rPr>
          <w:rFonts w:asciiTheme="minorHAnsi" w:eastAsia="Aptos" w:hAnsiTheme="minorHAnsi" w:cstheme="minorHAnsi"/>
          <w:color w:val="auto"/>
          <w:kern w:val="3"/>
          <w:sz w:val="24"/>
          <w:szCs w:val="24"/>
        </w:rPr>
        <w:t> </w:t>
      </w:r>
    </w:p>
    <w:p w14:paraId="33103CD2" w14:textId="6EA1BEF9" w:rsidR="00FA27CB" w:rsidRPr="00000E56" w:rsidRDefault="00D75F47" w:rsidP="00622B0E">
      <w:pPr>
        <w:suppressAutoHyphens/>
        <w:autoSpaceDN w:val="0"/>
        <w:spacing w:before="0"/>
        <w:rPr>
          <w:rFonts w:asciiTheme="minorHAnsi" w:eastAsia="Aptos" w:hAnsiTheme="minorHAnsi" w:cstheme="minorHAnsi"/>
          <w:color w:val="auto"/>
          <w:kern w:val="3"/>
          <w:sz w:val="24"/>
          <w:szCs w:val="24"/>
        </w:rPr>
      </w:pPr>
      <w:sdt>
        <w:sdtPr>
          <w:rPr>
            <w:rFonts w:ascii="Segoe UI Symbol" w:eastAsia="Aptos" w:hAnsi="Segoe UI Symbol" w:cs="Segoe UI Symbol"/>
            <w:color w:val="auto"/>
            <w:kern w:val="3"/>
            <w:sz w:val="24"/>
            <w:szCs w:val="24"/>
          </w:rPr>
          <w:id w:val="1282914717"/>
          <w14:checkbox>
            <w14:checked w14:val="0"/>
            <w14:checkedState w14:val="0052" w14:font="Aptos Display"/>
            <w14:uncheckedState w14:val="2610" w14:font="MS Gothic"/>
          </w14:checkbox>
        </w:sdtPr>
        <w:sdtContent>
          <w:r w:rsidR="00147438">
            <w:rPr>
              <w:rFonts w:ascii="MS Gothic" w:eastAsia="MS Gothic" w:hAnsi="MS Gothic" w:cs="Segoe UI Symbol" w:hint="eastAsia"/>
              <w:color w:val="auto"/>
              <w:kern w:val="3"/>
              <w:sz w:val="24"/>
              <w:szCs w:val="24"/>
            </w:rPr>
            <w:t>☐</w:t>
          </w:r>
        </w:sdtContent>
      </w:sdt>
      <w:r w:rsidR="00622B0E">
        <w:rPr>
          <w:rFonts w:ascii="Segoe UI Symbol" w:eastAsia="Aptos" w:hAnsi="Segoe UI Symbol" w:cs="Segoe UI Symbol"/>
          <w:color w:val="auto"/>
          <w:kern w:val="3"/>
          <w:sz w:val="24"/>
          <w:szCs w:val="24"/>
        </w:rPr>
        <w:t xml:space="preserve"> </w:t>
      </w:r>
      <w:r w:rsidR="67E51A71" w:rsidRPr="00000E56">
        <w:rPr>
          <w:rFonts w:asciiTheme="minorHAnsi" w:eastAsia="Aptos" w:hAnsiTheme="minorHAnsi" w:cstheme="minorHAnsi"/>
          <w:color w:val="auto"/>
          <w:kern w:val="3"/>
          <w:sz w:val="24"/>
          <w:szCs w:val="24"/>
        </w:rPr>
        <w:t>Commonwealth Home Support Program</w:t>
      </w:r>
    </w:p>
    <w:p w14:paraId="02CADF4F" w14:textId="24144512" w:rsidR="67E51A71" w:rsidRPr="00000E56" w:rsidRDefault="00D75F47" w:rsidP="00622B0E">
      <w:pPr>
        <w:spacing w:before="0"/>
        <w:rPr>
          <w:rFonts w:asciiTheme="minorHAnsi" w:eastAsia="Aptos" w:hAnsiTheme="minorHAnsi" w:cstheme="minorHAnsi"/>
          <w:color w:val="auto"/>
          <w:sz w:val="24"/>
          <w:szCs w:val="24"/>
        </w:rPr>
      </w:pPr>
      <w:sdt>
        <w:sdtPr>
          <w:rPr>
            <w:rFonts w:asciiTheme="minorHAnsi" w:eastAsia="Aptos" w:hAnsiTheme="minorHAnsi" w:cstheme="minorHAnsi"/>
            <w:color w:val="auto"/>
            <w:sz w:val="24"/>
            <w:szCs w:val="24"/>
          </w:rPr>
          <w:id w:val="1914660117"/>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sz w:val="24"/>
              <w:szCs w:val="24"/>
            </w:rPr>
            <w:t>☐</w:t>
          </w:r>
        </w:sdtContent>
      </w:sdt>
      <w:r w:rsidR="00622B0E">
        <w:rPr>
          <w:rFonts w:asciiTheme="minorHAnsi" w:eastAsia="Aptos" w:hAnsiTheme="minorHAnsi" w:cstheme="minorHAnsi"/>
          <w:color w:val="auto"/>
          <w:sz w:val="24"/>
          <w:szCs w:val="24"/>
        </w:rPr>
        <w:t xml:space="preserve"> </w:t>
      </w:r>
      <w:r w:rsidR="67E51A71" w:rsidRPr="00000E56">
        <w:rPr>
          <w:rFonts w:asciiTheme="minorHAnsi" w:eastAsia="Aptos" w:hAnsiTheme="minorHAnsi" w:cstheme="minorHAnsi"/>
          <w:color w:val="auto"/>
          <w:sz w:val="24"/>
          <w:szCs w:val="24"/>
        </w:rPr>
        <w:t>Other Aged Care Service, such as NATSIFLEX</w:t>
      </w:r>
    </w:p>
    <w:p w14:paraId="10FA2134" w14:textId="5715AE84" w:rsidR="00FA27CB" w:rsidRPr="00000E56" w:rsidRDefault="00D75F47" w:rsidP="00622B0E">
      <w:pPr>
        <w:suppressAutoHyphens/>
        <w:autoSpaceDN w:val="0"/>
        <w:spacing w:before="0"/>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924950515"/>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Carer or family member of someone receiving aged care </w:t>
      </w:r>
      <w:r w:rsidR="6767DA5E" w:rsidRPr="00000E56">
        <w:rPr>
          <w:rFonts w:asciiTheme="minorHAnsi" w:eastAsia="Aptos" w:hAnsiTheme="minorHAnsi" w:cstheme="minorHAnsi"/>
          <w:color w:val="auto"/>
          <w:kern w:val="3"/>
          <w:sz w:val="24"/>
          <w:szCs w:val="24"/>
        </w:rPr>
        <w:t xml:space="preserve"> </w:t>
      </w:r>
    </w:p>
    <w:p w14:paraId="75E2124E" w14:textId="06D21D85" w:rsidR="6767DA5E" w:rsidRPr="00000E56" w:rsidRDefault="00D75F47" w:rsidP="00622B0E">
      <w:pPr>
        <w:spacing w:before="0"/>
        <w:rPr>
          <w:rFonts w:asciiTheme="minorHAnsi" w:eastAsia="Aptos" w:hAnsiTheme="minorHAnsi" w:cstheme="minorHAnsi"/>
          <w:color w:val="auto"/>
          <w:sz w:val="24"/>
          <w:szCs w:val="24"/>
        </w:rPr>
      </w:pPr>
      <w:sdt>
        <w:sdtPr>
          <w:rPr>
            <w:rFonts w:asciiTheme="minorHAnsi" w:eastAsia="Aptos" w:hAnsiTheme="minorHAnsi" w:cstheme="minorHAnsi"/>
            <w:color w:val="auto"/>
            <w:sz w:val="24"/>
            <w:szCs w:val="24"/>
          </w:rPr>
          <w:id w:val="1327480921"/>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sz w:val="24"/>
              <w:szCs w:val="24"/>
            </w:rPr>
            <w:t>☐</w:t>
          </w:r>
        </w:sdtContent>
      </w:sdt>
      <w:r w:rsidR="00622B0E">
        <w:rPr>
          <w:rFonts w:asciiTheme="minorHAnsi" w:eastAsia="Aptos" w:hAnsiTheme="minorHAnsi" w:cstheme="minorHAnsi"/>
          <w:color w:val="auto"/>
          <w:sz w:val="24"/>
          <w:szCs w:val="24"/>
        </w:rPr>
        <w:t xml:space="preserve"> </w:t>
      </w:r>
      <w:r w:rsidR="6767DA5E" w:rsidRPr="00000E56">
        <w:rPr>
          <w:rFonts w:asciiTheme="minorHAnsi" w:eastAsia="Aptos" w:hAnsiTheme="minorHAnsi" w:cstheme="minorHAnsi"/>
          <w:color w:val="auto"/>
          <w:sz w:val="24"/>
          <w:szCs w:val="24"/>
        </w:rPr>
        <w:t>Carer or Family member of someone who had received aged care in the last 5 years</w:t>
      </w:r>
    </w:p>
    <w:p w14:paraId="28A087CF" w14:textId="567CC9C6" w:rsidR="6767DA5E" w:rsidRPr="00000E56" w:rsidRDefault="00D75F47" w:rsidP="00622B0E">
      <w:pPr>
        <w:spacing w:before="0"/>
        <w:rPr>
          <w:rFonts w:asciiTheme="minorHAnsi" w:eastAsia="Aptos" w:hAnsiTheme="minorHAnsi" w:cstheme="minorHAnsi"/>
          <w:color w:val="auto"/>
          <w:sz w:val="24"/>
          <w:szCs w:val="24"/>
        </w:rPr>
      </w:pPr>
      <w:sdt>
        <w:sdtPr>
          <w:rPr>
            <w:rFonts w:asciiTheme="minorHAnsi" w:eastAsia="Aptos" w:hAnsiTheme="minorHAnsi" w:cstheme="minorHAnsi"/>
            <w:color w:val="auto"/>
            <w:sz w:val="24"/>
            <w:szCs w:val="24"/>
          </w:rPr>
          <w:id w:val="-1845386713"/>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sz w:val="24"/>
              <w:szCs w:val="24"/>
            </w:rPr>
            <w:t>☐</w:t>
          </w:r>
        </w:sdtContent>
      </w:sdt>
      <w:r w:rsidR="00622B0E">
        <w:rPr>
          <w:rFonts w:asciiTheme="minorHAnsi" w:eastAsia="Aptos" w:hAnsiTheme="minorHAnsi" w:cstheme="minorHAnsi"/>
          <w:color w:val="auto"/>
          <w:sz w:val="24"/>
          <w:szCs w:val="24"/>
        </w:rPr>
        <w:t xml:space="preserve"> </w:t>
      </w:r>
      <w:r w:rsidR="6767DA5E" w:rsidRPr="00000E56">
        <w:rPr>
          <w:rFonts w:asciiTheme="minorHAnsi" w:eastAsia="Aptos" w:hAnsiTheme="minorHAnsi" w:cstheme="minorHAnsi"/>
          <w:color w:val="auto"/>
          <w:sz w:val="24"/>
          <w:szCs w:val="24"/>
        </w:rPr>
        <w:t>Someone who used to work in aged care or related services</w:t>
      </w:r>
    </w:p>
    <w:p w14:paraId="66D8845B" w14:textId="6C000C11" w:rsidR="00FA27CB" w:rsidRPr="00000E56" w:rsidRDefault="00D75F47" w:rsidP="00622B0E">
      <w:pPr>
        <w:suppressAutoHyphens/>
        <w:autoSpaceDN w:val="0"/>
        <w:spacing w:before="0"/>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924926449"/>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Other (please specify)</w:t>
      </w:r>
      <w:r w:rsidR="00B11EEC">
        <w:rPr>
          <w:rFonts w:asciiTheme="minorHAnsi" w:eastAsia="Aptos" w:hAnsiTheme="minorHAnsi" w:cstheme="minorHAnsi"/>
          <w:color w:val="auto"/>
          <w:kern w:val="3"/>
          <w:sz w:val="24"/>
          <w:szCs w:val="24"/>
        </w:rPr>
        <w:t xml:space="preserve">: </w:t>
      </w:r>
      <w:r w:rsidR="00FA27CB" w:rsidRPr="00000E56">
        <w:rPr>
          <w:rFonts w:asciiTheme="minorHAnsi" w:eastAsia="Aptos" w:hAnsiTheme="minorHAnsi" w:cstheme="minorHAnsi"/>
          <w:color w:val="auto"/>
          <w:kern w:val="3"/>
          <w:sz w:val="24"/>
          <w:szCs w:val="24"/>
        </w:rPr>
        <w:t xml:space="preserve"> </w:t>
      </w:r>
      <w:sdt>
        <w:sdtPr>
          <w:rPr>
            <w:rFonts w:asciiTheme="minorHAnsi" w:eastAsia="Aptos" w:hAnsiTheme="minorHAnsi" w:cstheme="minorHAnsi"/>
            <w:color w:val="auto"/>
            <w:kern w:val="3"/>
            <w:sz w:val="24"/>
            <w:szCs w:val="24"/>
          </w:rPr>
          <w:id w:val="1688782498"/>
          <w:placeholder>
            <w:docPart w:val="B653A7C832E64449B28CCCD162299845"/>
          </w:placeholder>
          <w:showingPlcHdr/>
        </w:sdtPr>
        <w:sdtContent>
          <w:r w:rsidR="000B05C2" w:rsidRPr="000B05C2">
            <w:rPr>
              <w:rStyle w:val="PlaceholderText"/>
              <w:rFonts w:asciiTheme="minorHAnsi" w:hAnsiTheme="minorHAnsi" w:cstheme="minorHAnsi"/>
              <w:i/>
              <w:iCs/>
              <w:color w:val="auto"/>
            </w:rPr>
            <w:t>Click or tap here to enter text.</w:t>
          </w:r>
        </w:sdtContent>
      </w:sdt>
    </w:p>
    <w:p w14:paraId="1D9225C5" w14:textId="433D50DD" w:rsidR="003A569D" w:rsidRPr="00000E56" w:rsidRDefault="003A569D" w:rsidP="00D463DC">
      <w:pPr>
        <w:suppressAutoHyphens/>
        <w:autoSpaceDN w:val="0"/>
        <w:spacing w:before="0" w:after="160" w:line="360" w:lineRule="auto"/>
        <w:rPr>
          <w:rFonts w:asciiTheme="minorHAnsi" w:eastAsia="Aptos" w:hAnsiTheme="minorHAnsi" w:cstheme="minorHAnsi"/>
          <w:color w:val="auto"/>
          <w:kern w:val="3"/>
          <w:sz w:val="24"/>
          <w:szCs w:val="24"/>
        </w:rPr>
      </w:pPr>
    </w:p>
    <w:p w14:paraId="11A6BA30" w14:textId="77777777" w:rsidR="002273A0" w:rsidRDefault="002273A0" w:rsidP="00F24870">
      <w:pPr>
        <w:suppressAutoHyphens/>
        <w:autoSpaceDN w:val="0"/>
        <w:spacing w:before="0" w:after="0" w:line="360" w:lineRule="auto"/>
        <w:rPr>
          <w:rFonts w:asciiTheme="minorHAnsi" w:eastAsia="Aptos" w:hAnsiTheme="minorHAnsi" w:cstheme="minorHAnsi"/>
          <w:color w:val="auto"/>
          <w:kern w:val="3"/>
          <w:sz w:val="24"/>
          <w:szCs w:val="24"/>
        </w:rPr>
      </w:pPr>
    </w:p>
    <w:p w14:paraId="1B08ACC5" w14:textId="77777777" w:rsidR="00FA27CB" w:rsidRPr="00000E56" w:rsidRDefault="00FA27CB" w:rsidP="00500106">
      <w:pPr>
        <w:pStyle w:val="Heading3"/>
      </w:pPr>
      <w:r w:rsidRPr="00000E56">
        <w:t>4.</w:t>
      </w:r>
      <w:r w:rsidRPr="00000E56">
        <w:rPr>
          <w:rFonts w:ascii="Times New Roman" w:hAnsi="Times New Roman" w:cs="Times New Roman"/>
        </w:rPr>
        <w:t> </w:t>
      </w:r>
      <w:r w:rsidRPr="00000E56">
        <w:t>Are you involved in any community networks, advocacy groups, or organisations? </w:t>
      </w:r>
    </w:p>
    <w:p w14:paraId="36D8CCB8" w14:textId="6954F174" w:rsidR="00FA27CB" w:rsidRPr="00000E56" w:rsidRDefault="00D75F47" w:rsidP="00184182">
      <w:pPr>
        <w:suppressAutoHyphens/>
        <w:autoSpaceDN w:val="0"/>
        <w:spacing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55147412"/>
          <w14:checkbox>
            <w14:checked w14:val="0"/>
            <w14:checkedState w14:val="0052" w14:font="Aptos Display"/>
            <w14:uncheckedState w14:val="2610" w14:font="MS Gothic"/>
          </w14:checkbox>
        </w:sdtPr>
        <w:sdtContent>
          <w:r w:rsidR="004B5DD6">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Yes (please specify)</w:t>
      </w:r>
      <w:r w:rsidR="00B11EEC">
        <w:rPr>
          <w:rFonts w:asciiTheme="minorHAnsi" w:eastAsia="Aptos" w:hAnsiTheme="minorHAnsi" w:cstheme="minorHAnsi"/>
          <w:color w:val="auto"/>
          <w:kern w:val="3"/>
          <w:sz w:val="24"/>
          <w:szCs w:val="24"/>
        </w:rPr>
        <w:t xml:space="preserve">: </w:t>
      </w:r>
      <w:sdt>
        <w:sdtPr>
          <w:rPr>
            <w:rFonts w:asciiTheme="minorHAnsi" w:eastAsia="Aptos" w:hAnsiTheme="minorHAnsi" w:cstheme="minorHAnsi"/>
            <w:color w:val="auto"/>
            <w:kern w:val="3"/>
            <w:sz w:val="24"/>
            <w:szCs w:val="24"/>
          </w:rPr>
          <w:id w:val="516584023"/>
          <w:placeholder>
            <w:docPart w:val="544D5E20DF7B4512B02933FEDB3DB88D"/>
          </w:placeholder>
          <w:showingPlcHdr/>
        </w:sdtPr>
        <w:sdtContent>
          <w:r w:rsidR="00B11EEC" w:rsidRPr="000B05C2">
            <w:rPr>
              <w:rStyle w:val="PlaceholderText"/>
              <w:rFonts w:asciiTheme="minorHAnsi" w:hAnsiTheme="minorHAnsi" w:cstheme="minorHAnsi"/>
              <w:i/>
              <w:iCs/>
              <w:color w:val="auto"/>
            </w:rPr>
            <w:t>Click or tap here to enter text.</w:t>
          </w:r>
        </w:sdtContent>
      </w:sdt>
      <w:r w:rsidR="00FA27CB" w:rsidRPr="00000E56">
        <w:rPr>
          <w:rFonts w:asciiTheme="minorHAnsi" w:eastAsia="Aptos" w:hAnsiTheme="minorHAnsi" w:cstheme="minorHAnsi"/>
          <w:color w:val="auto"/>
          <w:kern w:val="3"/>
          <w:sz w:val="24"/>
          <w:szCs w:val="24"/>
        </w:rPr>
        <w:t> </w:t>
      </w:r>
    </w:p>
    <w:p w14:paraId="55416784" w14:textId="2808B6EC" w:rsidR="00197860" w:rsidRDefault="00D75F47" w:rsidP="00D463DC">
      <w:pPr>
        <w:suppressAutoHyphens/>
        <w:autoSpaceDN w:val="0"/>
        <w:spacing w:before="0" w:after="16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713008237"/>
          <w14:checkbox>
            <w14:checked w14:val="0"/>
            <w14:checkedState w14:val="0052" w14:font="Aptos Display"/>
            <w14:uncheckedState w14:val="2610" w14:font="MS Gothic"/>
          </w14:checkbox>
        </w:sdtPr>
        <w:sdtContent>
          <w:r w:rsidR="004B5DD6">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No </w:t>
      </w:r>
    </w:p>
    <w:p w14:paraId="2904D766" w14:textId="77777777" w:rsidR="00131CA7" w:rsidRDefault="00131CA7" w:rsidP="00D463DC">
      <w:pPr>
        <w:suppressAutoHyphens/>
        <w:autoSpaceDN w:val="0"/>
        <w:spacing w:before="0" w:after="160" w:line="360" w:lineRule="auto"/>
        <w:rPr>
          <w:rFonts w:asciiTheme="minorHAnsi" w:eastAsia="Aptos" w:hAnsiTheme="minorHAnsi" w:cstheme="minorHAnsi"/>
          <w:color w:val="auto"/>
          <w:kern w:val="3"/>
          <w:sz w:val="24"/>
          <w:szCs w:val="24"/>
        </w:rPr>
      </w:pPr>
    </w:p>
    <w:p w14:paraId="504C1F43" w14:textId="77777777" w:rsidR="00131CA7" w:rsidRDefault="00131CA7" w:rsidP="00D463DC">
      <w:pPr>
        <w:suppressAutoHyphens/>
        <w:autoSpaceDN w:val="0"/>
        <w:spacing w:before="0" w:after="160" w:line="360" w:lineRule="auto"/>
        <w:rPr>
          <w:rFonts w:asciiTheme="minorHAnsi" w:eastAsia="Aptos" w:hAnsiTheme="minorHAnsi" w:cstheme="minorHAnsi"/>
          <w:color w:val="auto"/>
          <w:kern w:val="3"/>
          <w:sz w:val="24"/>
          <w:szCs w:val="24"/>
        </w:rPr>
      </w:pPr>
    </w:p>
    <w:p w14:paraId="38795AA9" w14:textId="77777777" w:rsidR="00131CA7" w:rsidRDefault="00131CA7" w:rsidP="00D463DC">
      <w:pPr>
        <w:suppressAutoHyphens/>
        <w:autoSpaceDN w:val="0"/>
        <w:spacing w:before="0" w:after="160" w:line="360" w:lineRule="auto"/>
        <w:rPr>
          <w:rFonts w:asciiTheme="minorHAnsi" w:eastAsia="Aptos" w:hAnsiTheme="minorHAnsi" w:cstheme="minorHAnsi"/>
          <w:color w:val="auto"/>
          <w:kern w:val="3"/>
          <w:sz w:val="24"/>
          <w:szCs w:val="24"/>
        </w:rPr>
      </w:pPr>
    </w:p>
    <w:p w14:paraId="655CF4FD" w14:textId="25D414BD" w:rsidR="003115CA" w:rsidRDefault="008B1B3D" w:rsidP="00500106">
      <w:pPr>
        <w:pStyle w:val="Heading3"/>
      </w:pPr>
      <w:r w:rsidRPr="001B1DD1">
        <w:t xml:space="preserve">5. Please select </w:t>
      </w:r>
      <w:r w:rsidR="00572D9E" w:rsidRPr="001B1DD1">
        <w:t>as m</w:t>
      </w:r>
      <w:r w:rsidRPr="001B1DD1">
        <w:t>any of the following that describes your background</w:t>
      </w:r>
      <w:r w:rsidR="00A10AB4" w:rsidRPr="001B1DD1">
        <w:t>.</w:t>
      </w:r>
    </w:p>
    <w:p w14:paraId="01D69927" w14:textId="2368DEA8" w:rsidR="00A10AB4" w:rsidRPr="00000E56" w:rsidRDefault="00D75F47" w:rsidP="00184182">
      <w:pPr>
        <w:suppressAutoHyphens/>
        <w:autoSpaceDN w:val="0"/>
        <w:spacing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956528760"/>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Aboriginal and/or Torres Strait Islander </w:t>
      </w:r>
    </w:p>
    <w:p w14:paraId="20BE0D8A" w14:textId="04C3A4F5" w:rsidR="00A10AB4" w:rsidRPr="00000E56" w:rsidRDefault="00D75F47" w:rsidP="00A10AB4">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71494332"/>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w:t>
      </w:r>
      <w:r w:rsidR="00A10AB4">
        <w:rPr>
          <w:rFonts w:asciiTheme="minorHAnsi" w:eastAsia="Aptos" w:hAnsiTheme="minorHAnsi" w:cstheme="minorHAnsi"/>
          <w:color w:val="auto"/>
          <w:kern w:val="3"/>
          <w:sz w:val="24"/>
          <w:szCs w:val="24"/>
        </w:rPr>
        <w:t>From</w:t>
      </w:r>
      <w:r w:rsidR="00A10AB4" w:rsidRPr="00000E56">
        <w:rPr>
          <w:rFonts w:asciiTheme="minorHAnsi" w:eastAsia="Aptos" w:hAnsiTheme="minorHAnsi" w:cstheme="minorHAnsi"/>
          <w:color w:val="auto"/>
          <w:kern w:val="3"/>
          <w:sz w:val="24"/>
          <w:szCs w:val="24"/>
        </w:rPr>
        <w:t xml:space="preserve"> culturally and linguistically diverse (CALD) backgrounds </w:t>
      </w:r>
    </w:p>
    <w:p w14:paraId="361A2C98" w14:textId="11B09410" w:rsidR="00A10AB4" w:rsidRPr="00000E56" w:rsidRDefault="00D75F47" w:rsidP="00A10AB4">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732224825"/>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LGBTIQA+ </w:t>
      </w:r>
    </w:p>
    <w:p w14:paraId="252D9C4F" w14:textId="0FC74515" w:rsidR="00A10AB4" w:rsidRPr="00000E56" w:rsidRDefault="00D75F47" w:rsidP="00A10AB4">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861807105"/>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w:t>
      </w:r>
      <w:r w:rsidR="00A10AB4">
        <w:rPr>
          <w:rFonts w:asciiTheme="minorHAnsi" w:eastAsia="Aptos" w:hAnsiTheme="minorHAnsi" w:cstheme="minorHAnsi"/>
          <w:color w:val="auto"/>
          <w:kern w:val="3"/>
          <w:sz w:val="24"/>
          <w:szCs w:val="24"/>
        </w:rPr>
        <w:t>Veteran</w:t>
      </w:r>
      <w:r w:rsidR="00A10AB4" w:rsidRPr="00000E56">
        <w:rPr>
          <w:rFonts w:asciiTheme="minorHAnsi" w:eastAsia="Aptos" w:hAnsiTheme="minorHAnsi" w:cstheme="minorHAnsi"/>
          <w:color w:val="auto"/>
          <w:kern w:val="3"/>
          <w:sz w:val="24"/>
          <w:szCs w:val="24"/>
        </w:rPr>
        <w:t> </w:t>
      </w:r>
    </w:p>
    <w:p w14:paraId="61D25B6A" w14:textId="0AE9A0F4" w:rsidR="00A10AB4" w:rsidRPr="00000E56" w:rsidRDefault="00D75F47" w:rsidP="00A10AB4">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666832448"/>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Receive aged care services (residential or home care) </w:t>
      </w:r>
    </w:p>
    <w:p w14:paraId="5E09CDBE" w14:textId="37953078" w:rsidR="00A10AB4" w:rsidRPr="00000E56" w:rsidRDefault="00D75F47" w:rsidP="00A10AB4">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258253851"/>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w:t>
      </w:r>
      <w:r w:rsidR="00A10AB4">
        <w:rPr>
          <w:rFonts w:asciiTheme="minorHAnsi" w:eastAsia="Aptos" w:hAnsiTheme="minorHAnsi" w:cstheme="minorHAnsi"/>
          <w:color w:val="auto"/>
          <w:kern w:val="3"/>
          <w:sz w:val="24"/>
          <w:szCs w:val="24"/>
        </w:rPr>
        <w:t>Carer</w:t>
      </w:r>
      <w:r w:rsidR="001C399F">
        <w:rPr>
          <w:rFonts w:asciiTheme="minorHAnsi" w:eastAsia="Aptos" w:hAnsiTheme="minorHAnsi" w:cstheme="minorHAnsi"/>
          <w:color w:val="auto"/>
          <w:kern w:val="3"/>
          <w:sz w:val="24"/>
          <w:szCs w:val="24"/>
        </w:rPr>
        <w:t>,</w:t>
      </w:r>
      <w:r w:rsidR="00A10AB4" w:rsidRPr="00000E56">
        <w:rPr>
          <w:rFonts w:asciiTheme="minorHAnsi" w:eastAsia="Aptos" w:hAnsiTheme="minorHAnsi" w:cstheme="minorHAnsi"/>
          <w:color w:val="auto"/>
          <w:kern w:val="3"/>
          <w:sz w:val="24"/>
          <w:szCs w:val="24"/>
        </w:rPr>
        <w:t xml:space="preserve"> family member, or supporter of older people </w:t>
      </w:r>
    </w:p>
    <w:p w14:paraId="3926E2DE" w14:textId="20C3CD89" w:rsidR="00A10AB4" w:rsidRPr="00000E56" w:rsidRDefault="00D75F47" w:rsidP="00A10AB4">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883764930"/>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Live in rural, remote, or very remote areas </w:t>
      </w:r>
    </w:p>
    <w:p w14:paraId="23DA2742" w14:textId="2072A163" w:rsidR="00A10AB4" w:rsidRPr="00000E56" w:rsidRDefault="00D75F47" w:rsidP="00A10AB4">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553345570"/>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Have a disability or cognitive impairment, including dementia </w:t>
      </w:r>
    </w:p>
    <w:p w14:paraId="0320C2D5" w14:textId="484B80F1" w:rsidR="00A10AB4" w:rsidRPr="00000E56" w:rsidRDefault="00D75F47" w:rsidP="00A10AB4">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706557894"/>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Have lived experience of mental health challenges or mental illness </w:t>
      </w:r>
    </w:p>
    <w:p w14:paraId="1ADF0D2B" w14:textId="5B016C7F" w:rsidR="00A10AB4" w:rsidRPr="00000E56" w:rsidRDefault="00D75F47" w:rsidP="00A10AB4">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640561671"/>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w:t>
      </w:r>
      <w:r w:rsidR="001C399F">
        <w:rPr>
          <w:rFonts w:asciiTheme="minorHAnsi" w:eastAsia="Aptos" w:hAnsiTheme="minorHAnsi" w:cstheme="minorHAnsi"/>
          <w:color w:val="auto"/>
          <w:kern w:val="3"/>
          <w:sz w:val="24"/>
          <w:szCs w:val="24"/>
        </w:rPr>
        <w:t>Parents</w:t>
      </w:r>
      <w:r w:rsidR="00A10AB4" w:rsidRPr="00000E56">
        <w:rPr>
          <w:rFonts w:asciiTheme="minorHAnsi" w:eastAsia="Aptos" w:hAnsiTheme="minorHAnsi" w:cstheme="minorHAnsi"/>
          <w:color w:val="auto"/>
          <w:kern w:val="3"/>
          <w:sz w:val="24"/>
          <w:szCs w:val="24"/>
        </w:rPr>
        <w:t xml:space="preserve"> separated from their children by forced adoption or removal </w:t>
      </w:r>
    </w:p>
    <w:p w14:paraId="7A08EF68" w14:textId="48B8B274" w:rsidR="00A10AB4" w:rsidRPr="00000E56" w:rsidRDefault="00D75F47" w:rsidP="00A10AB4">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791250241"/>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Care Leaver / Forgotten Australian</w:t>
      </w:r>
    </w:p>
    <w:p w14:paraId="43D54FE2" w14:textId="7C8206FE" w:rsidR="00A10AB4" w:rsidRPr="00000E56" w:rsidRDefault="00D75F47" w:rsidP="00A10AB4">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954400485"/>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w:t>
      </w:r>
      <w:r w:rsidR="001C399F">
        <w:rPr>
          <w:rFonts w:asciiTheme="minorHAnsi" w:eastAsia="Aptos" w:hAnsiTheme="minorHAnsi" w:cstheme="minorHAnsi"/>
          <w:color w:val="auto"/>
          <w:kern w:val="3"/>
          <w:sz w:val="24"/>
          <w:szCs w:val="24"/>
        </w:rPr>
        <w:t>Experiencing</w:t>
      </w:r>
      <w:r w:rsidR="00A10AB4" w:rsidRPr="00000E56">
        <w:rPr>
          <w:rFonts w:asciiTheme="minorHAnsi" w:eastAsia="Aptos" w:hAnsiTheme="minorHAnsi" w:cstheme="minorHAnsi"/>
          <w:color w:val="auto"/>
          <w:kern w:val="3"/>
          <w:sz w:val="24"/>
          <w:szCs w:val="24"/>
        </w:rPr>
        <w:t xml:space="preserve"> socio-economic disadvantage </w:t>
      </w:r>
    </w:p>
    <w:p w14:paraId="6966688A" w14:textId="06E509DF" w:rsidR="00A10AB4" w:rsidRDefault="00D75F47" w:rsidP="00666AF8">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486854623"/>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A10AB4" w:rsidRPr="00000E56">
        <w:rPr>
          <w:rFonts w:asciiTheme="minorHAnsi" w:eastAsia="Aptos" w:hAnsiTheme="minorHAnsi" w:cstheme="minorHAnsi"/>
          <w:color w:val="auto"/>
          <w:kern w:val="3"/>
          <w:sz w:val="24"/>
          <w:szCs w:val="24"/>
        </w:rPr>
        <w:t xml:space="preserve"> </w:t>
      </w:r>
      <w:r w:rsidR="00572D9E">
        <w:rPr>
          <w:rFonts w:asciiTheme="minorHAnsi" w:eastAsia="Aptos" w:hAnsiTheme="minorHAnsi" w:cstheme="minorHAnsi"/>
          <w:color w:val="auto"/>
          <w:kern w:val="3"/>
          <w:sz w:val="24"/>
          <w:szCs w:val="24"/>
        </w:rPr>
        <w:t>Homeless</w:t>
      </w:r>
      <w:r w:rsidR="00A10AB4" w:rsidRPr="00000E56">
        <w:rPr>
          <w:rFonts w:asciiTheme="minorHAnsi" w:eastAsia="Aptos" w:hAnsiTheme="minorHAnsi" w:cstheme="minorHAnsi"/>
          <w:color w:val="auto"/>
          <w:kern w:val="3"/>
          <w:sz w:val="24"/>
          <w:szCs w:val="24"/>
        </w:rPr>
        <w:t xml:space="preserve"> or at risk of homelessness </w:t>
      </w:r>
    </w:p>
    <w:p w14:paraId="285CA0E3" w14:textId="0C5D3D9F" w:rsidR="00572D9E" w:rsidRPr="00572D9E" w:rsidRDefault="00D75F47" w:rsidP="00A10AB4">
      <w:pPr>
        <w:suppressAutoHyphens/>
        <w:autoSpaceDN w:val="0"/>
        <w:spacing w:before="0" w:after="160" w:line="360" w:lineRule="auto"/>
        <w:rPr>
          <w:rFonts w:asciiTheme="minorHAnsi" w:eastAsia="Aptos" w:hAnsiTheme="minorHAnsi" w:cstheme="minorHAnsi"/>
          <w:color w:val="auto"/>
          <w:kern w:val="3"/>
          <w:sz w:val="24"/>
          <w:szCs w:val="24"/>
        </w:rPr>
      </w:pPr>
      <w:sdt>
        <w:sdtPr>
          <w:rPr>
            <w:rFonts w:ascii="Segoe UI Symbol" w:eastAsia="Aptos" w:hAnsi="Segoe UI Symbol" w:cs="Segoe UI Symbol"/>
            <w:color w:val="auto"/>
            <w:kern w:val="3"/>
            <w:sz w:val="24"/>
            <w:szCs w:val="24"/>
          </w:rPr>
          <w:id w:val="1685706806"/>
          <w14:checkbox>
            <w14:checked w14:val="0"/>
            <w14:checkedState w14:val="0052" w14:font="Aptos Display"/>
            <w14:uncheckedState w14:val="2610" w14:font="MS Gothic"/>
          </w14:checkbox>
        </w:sdtPr>
        <w:sdtContent>
          <w:r w:rsidR="00147438">
            <w:rPr>
              <w:rFonts w:ascii="MS Gothic" w:eastAsia="MS Gothic" w:hAnsi="MS Gothic" w:cs="Segoe UI Symbol" w:hint="eastAsia"/>
              <w:color w:val="auto"/>
              <w:kern w:val="3"/>
              <w:sz w:val="24"/>
              <w:szCs w:val="24"/>
            </w:rPr>
            <w:t>☐</w:t>
          </w:r>
        </w:sdtContent>
      </w:sdt>
      <w:r w:rsidR="00666AF8">
        <w:rPr>
          <w:rFonts w:ascii="Segoe UI Symbol" w:eastAsia="Aptos" w:hAnsi="Segoe UI Symbol" w:cs="Segoe UI Symbol"/>
          <w:color w:val="auto"/>
          <w:kern w:val="3"/>
          <w:sz w:val="24"/>
          <w:szCs w:val="24"/>
        </w:rPr>
        <w:t xml:space="preserve"> </w:t>
      </w:r>
      <w:r w:rsidR="00572D9E" w:rsidRPr="00572D9E">
        <w:rPr>
          <w:rFonts w:asciiTheme="minorHAnsi" w:eastAsia="Aptos" w:hAnsiTheme="minorHAnsi" w:cstheme="minorHAnsi"/>
          <w:color w:val="auto"/>
          <w:kern w:val="3"/>
          <w:sz w:val="24"/>
          <w:szCs w:val="24"/>
        </w:rPr>
        <w:t>Other/prefer not to say</w:t>
      </w:r>
      <w:r w:rsidR="00F07DA7">
        <w:rPr>
          <w:rFonts w:asciiTheme="minorHAnsi" w:eastAsia="Aptos" w:hAnsiTheme="minorHAnsi" w:cstheme="minorHAnsi"/>
          <w:color w:val="auto"/>
          <w:kern w:val="3"/>
          <w:sz w:val="24"/>
          <w:szCs w:val="24"/>
        </w:rPr>
        <w:t xml:space="preserve">: </w:t>
      </w:r>
      <w:sdt>
        <w:sdtPr>
          <w:rPr>
            <w:rFonts w:asciiTheme="minorHAnsi" w:eastAsia="Aptos" w:hAnsiTheme="minorHAnsi" w:cstheme="minorHAnsi"/>
            <w:color w:val="auto"/>
            <w:kern w:val="3"/>
            <w:sz w:val="24"/>
            <w:szCs w:val="24"/>
          </w:rPr>
          <w:id w:val="263423855"/>
          <w:placeholder>
            <w:docPart w:val="0A7B3C335B694512BE54D8D0D15205DD"/>
          </w:placeholder>
          <w:showingPlcHdr/>
        </w:sdtPr>
        <w:sdtContent>
          <w:r w:rsidR="00F07DA7" w:rsidRPr="000B05C2">
            <w:rPr>
              <w:rStyle w:val="PlaceholderText"/>
              <w:rFonts w:asciiTheme="minorHAnsi" w:hAnsiTheme="minorHAnsi" w:cstheme="minorHAnsi"/>
              <w:i/>
              <w:iCs/>
              <w:color w:val="auto"/>
            </w:rPr>
            <w:t>Click or tap here to enter text.</w:t>
          </w:r>
        </w:sdtContent>
      </w:sdt>
    </w:p>
    <w:p w14:paraId="3CBEE150" w14:textId="77777777" w:rsidR="00A10AB4" w:rsidRDefault="00A10AB4">
      <w:pPr>
        <w:spacing w:before="0" w:after="160" w:line="259" w:lineRule="auto"/>
        <w:rPr>
          <w:rFonts w:asciiTheme="minorHAnsi" w:eastAsia="Aptos" w:hAnsiTheme="minorHAnsi" w:cstheme="minorHAnsi"/>
          <w:b/>
          <w:bCs/>
          <w:color w:val="auto"/>
          <w:kern w:val="3"/>
          <w:sz w:val="24"/>
          <w:szCs w:val="24"/>
        </w:rPr>
      </w:pPr>
    </w:p>
    <w:p w14:paraId="2BE2D1E1" w14:textId="77777777" w:rsidR="00C332A0" w:rsidRDefault="00C332A0">
      <w:pPr>
        <w:spacing w:before="0" w:after="160" w:line="259" w:lineRule="auto"/>
        <w:rPr>
          <w:rFonts w:asciiTheme="minorHAnsi" w:eastAsia="Aptos" w:hAnsiTheme="minorHAnsi" w:cstheme="minorHAnsi"/>
          <w:b/>
          <w:bCs/>
          <w:color w:val="auto"/>
          <w:kern w:val="3"/>
          <w:sz w:val="24"/>
          <w:szCs w:val="24"/>
        </w:rPr>
      </w:pPr>
    </w:p>
    <w:p w14:paraId="75816247" w14:textId="0DDE650F" w:rsidR="00FA27CB" w:rsidRPr="00000E56" w:rsidRDefault="00572D9E" w:rsidP="00500106">
      <w:pPr>
        <w:pStyle w:val="Heading3"/>
      </w:pPr>
      <w:r>
        <w:t>6</w:t>
      </w:r>
      <w:r w:rsidR="00FA27CB" w:rsidRPr="00000E56">
        <w:t>.</w:t>
      </w:r>
      <w:r w:rsidR="00FA27CB" w:rsidRPr="00000E56">
        <w:rPr>
          <w:rFonts w:ascii="Times New Roman" w:hAnsi="Times New Roman" w:cs="Times New Roman"/>
        </w:rPr>
        <w:t> </w:t>
      </w:r>
      <w:r w:rsidR="00FA27CB" w:rsidRPr="00000E56">
        <w:t>Are you available to participate in bi-monthly structured meetings and consultations as opportunities arise? </w:t>
      </w:r>
    </w:p>
    <w:p w14:paraId="41409D07" w14:textId="26896C98" w:rsidR="00147438" w:rsidRPr="00000E56" w:rsidRDefault="00D75F47" w:rsidP="00147438">
      <w:pPr>
        <w:suppressAutoHyphens/>
        <w:autoSpaceDN w:val="0"/>
        <w:spacing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822576411"/>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147438" w:rsidRPr="00000E56">
        <w:rPr>
          <w:rFonts w:asciiTheme="minorHAnsi" w:eastAsia="Aptos" w:hAnsiTheme="minorHAnsi" w:cstheme="minorHAnsi"/>
          <w:color w:val="auto"/>
          <w:kern w:val="3"/>
          <w:sz w:val="24"/>
          <w:szCs w:val="24"/>
        </w:rPr>
        <w:t xml:space="preserve"> Yes </w:t>
      </w:r>
    </w:p>
    <w:p w14:paraId="66D4ECD5" w14:textId="42F8DEEB" w:rsidR="00147438" w:rsidRPr="00000E56" w:rsidRDefault="00D75F47" w:rsidP="00147438">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583907310"/>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147438" w:rsidRPr="00000E56">
        <w:rPr>
          <w:rFonts w:asciiTheme="minorHAnsi" w:eastAsia="Aptos" w:hAnsiTheme="minorHAnsi" w:cstheme="minorHAnsi"/>
          <w:color w:val="auto"/>
          <w:kern w:val="3"/>
          <w:sz w:val="24"/>
          <w:szCs w:val="24"/>
        </w:rPr>
        <w:t xml:space="preserve"> No </w:t>
      </w:r>
    </w:p>
    <w:p w14:paraId="118E98AC" w14:textId="5335BFE3" w:rsidR="00147438" w:rsidRPr="00147438" w:rsidRDefault="00D75F47" w:rsidP="00147438">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040821497"/>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147438" w:rsidRPr="00147438">
        <w:rPr>
          <w:rFonts w:asciiTheme="minorHAnsi" w:eastAsia="Aptos" w:hAnsiTheme="minorHAnsi" w:cstheme="minorHAnsi"/>
          <w:color w:val="auto"/>
          <w:kern w:val="3"/>
          <w:sz w:val="24"/>
          <w:szCs w:val="24"/>
        </w:rPr>
        <w:t xml:space="preserve"> Unsure - I would like more information </w:t>
      </w:r>
    </w:p>
    <w:p w14:paraId="3AAF2BE7" w14:textId="4EA01F0E" w:rsidR="0065476C" w:rsidRDefault="00D75F47" w:rsidP="00D463DC">
      <w:pPr>
        <w:suppressAutoHyphens/>
        <w:autoSpaceDN w:val="0"/>
        <w:spacing w:before="0" w:after="16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650511993"/>
          <w:placeholder>
            <w:docPart w:val="C191A53C488843F8B6359607228CF838"/>
          </w:placeholder>
          <w:showingPlcHdr/>
        </w:sdtPr>
        <w:sdtContent>
          <w:r w:rsidR="005D6EC2" w:rsidRPr="000B05C2">
            <w:rPr>
              <w:rStyle w:val="PlaceholderText"/>
              <w:rFonts w:asciiTheme="minorHAnsi" w:hAnsiTheme="minorHAnsi" w:cstheme="minorHAnsi"/>
              <w:i/>
              <w:iCs/>
              <w:color w:val="auto"/>
            </w:rPr>
            <w:t>Click or tap here to enter text.</w:t>
          </w:r>
        </w:sdtContent>
      </w:sdt>
    </w:p>
    <w:p w14:paraId="28C5C68B" w14:textId="77777777" w:rsidR="0065476C" w:rsidRDefault="0065476C" w:rsidP="00D463DC">
      <w:pPr>
        <w:suppressAutoHyphens/>
        <w:autoSpaceDN w:val="0"/>
        <w:spacing w:before="0" w:after="160" w:line="360" w:lineRule="auto"/>
        <w:rPr>
          <w:rFonts w:asciiTheme="minorHAnsi" w:eastAsia="Aptos" w:hAnsiTheme="minorHAnsi" w:cstheme="minorHAnsi"/>
          <w:color w:val="auto"/>
          <w:kern w:val="3"/>
          <w:sz w:val="24"/>
          <w:szCs w:val="24"/>
        </w:rPr>
      </w:pPr>
    </w:p>
    <w:p w14:paraId="5C55B392" w14:textId="17428691" w:rsidR="00FA27CB" w:rsidRPr="00000E56" w:rsidRDefault="00572D9E" w:rsidP="002A682A">
      <w:pPr>
        <w:pStyle w:val="Heading3"/>
      </w:pPr>
      <w:r>
        <w:t>7</w:t>
      </w:r>
      <w:r w:rsidR="00FA27CB" w:rsidRPr="00000E56">
        <w:t>.</w:t>
      </w:r>
      <w:r w:rsidR="00FA27CB" w:rsidRPr="00000E56">
        <w:rPr>
          <w:rFonts w:ascii="Times New Roman" w:hAnsi="Times New Roman" w:cs="Times New Roman"/>
        </w:rPr>
        <w:t> </w:t>
      </w:r>
      <w:r w:rsidR="00FA27CB" w:rsidRPr="00000E56">
        <w:t>Which state or territory do you reside in? </w:t>
      </w:r>
    </w:p>
    <w:p w14:paraId="5ED6DA4E" w14:textId="40D7EA77" w:rsidR="00FA27CB" w:rsidRPr="00000E56" w:rsidRDefault="00D75F47" w:rsidP="002A682A">
      <w:pPr>
        <w:suppressAutoHyphens/>
        <w:autoSpaceDN w:val="0"/>
        <w:spacing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983697171"/>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ACT </w:t>
      </w:r>
    </w:p>
    <w:p w14:paraId="7381BC3F" w14:textId="52A07D66" w:rsidR="00FA27CB" w:rsidRPr="00000E56" w:rsidRDefault="00D75F47" w:rsidP="00BA13BC">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842580778"/>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NSW </w:t>
      </w:r>
    </w:p>
    <w:p w14:paraId="531FBBE4" w14:textId="16BEA909" w:rsidR="00FA27CB" w:rsidRPr="00000E56" w:rsidRDefault="00D75F47" w:rsidP="00BA13BC">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122924492"/>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NT </w:t>
      </w:r>
    </w:p>
    <w:p w14:paraId="0377EF2D" w14:textId="7C730FF4" w:rsidR="00FA27CB" w:rsidRPr="00000E56" w:rsidRDefault="00D75F47" w:rsidP="00BA13BC">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2018378152"/>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QLD </w:t>
      </w:r>
    </w:p>
    <w:p w14:paraId="2B1F408E" w14:textId="4AA94147" w:rsidR="00FA27CB" w:rsidRPr="00000E56" w:rsidRDefault="00D75F47" w:rsidP="00BA13BC">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741902006"/>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SA </w:t>
      </w:r>
    </w:p>
    <w:p w14:paraId="68FC4BB2" w14:textId="1D9AEE88" w:rsidR="00FA27CB" w:rsidRPr="00000E56" w:rsidRDefault="00D75F47" w:rsidP="00BA13BC">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033963423"/>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TAS </w:t>
      </w:r>
    </w:p>
    <w:p w14:paraId="31F0C9C6" w14:textId="2C0E63E4" w:rsidR="00FA27CB" w:rsidRPr="00000E56" w:rsidRDefault="00D75F47" w:rsidP="00BA13BC">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444503502"/>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VIC </w:t>
      </w:r>
    </w:p>
    <w:p w14:paraId="4EA06C92" w14:textId="033A1F60" w:rsidR="00E11B44" w:rsidRDefault="00D75F47" w:rsidP="00D463DC">
      <w:pPr>
        <w:suppressAutoHyphens/>
        <w:autoSpaceDN w:val="0"/>
        <w:spacing w:before="0" w:after="16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732831917"/>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WA </w:t>
      </w:r>
    </w:p>
    <w:p w14:paraId="1F28E13B" w14:textId="77777777" w:rsidR="0065476C" w:rsidRPr="00000E56" w:rsidRDefault="0065476C" w:rsidP="00D463DC">
      <w:pPr>
        <w:suppressAutoHyphens/>
        <w:autoSpaceDN w:val="0"/>
        <w:spacing w:before="0" w:after="160" w:line="360" w:lineRule="auto"/>
        <w:rPr>
          <w:rFonts w:asciiTheme="minorHAnsi" w:eastAsia="Aptos" w:hAnsiTheme="minorHAnsi" w:cstheme="minorHAnsi"/>
          <w:color w:val="auto"/>
          <w:kern w:val="3"/>
          <w:sz w:val="24"/>
          <w:szCs w:val="24"/>
        </w:rPr>
      </w:pPr>
    </w:p>
    <w:p w14:paraId="47D227CA" w14:textId="6C1AA0F6" w:rsidR="00FA27CB" w:rsidRPr="00000E56" w:rsidRDefault="00572D9E" w:rsidP="002A682A">
      <w:pPr>
        <w:pStyle w:val="Heading3"/>
      </w:pPr>
      <w:r>
        <w:t>8</w:t>
      </w:r>
      <w:r w:rsidR="00FA27CB" w:rsidRPr="00000E56">
        <w:t>.</w:t>
      </w:r>
      <w:r w:rsidR="00FA27CB" w:rsidRPr="00000E56">
        <w:rPr>
          <w:rFonts w:ascii="Times New Roman" w:hAnsi="Times New Roman" w:cs="Times New Roman"/>
        </w:rPr>
        <w:t> </w:t>
      </w:r>
      <w:r w:rsidR="00FA27CB" w:rsidRPr="00000E56">
        <w:t>Do you have access to your own device (e.g. smartphone, tablet, laptop) to join online meetings and receive updates? </w:t>
      </w:r>
    </w:p>
    <w:p w14:paraId="644D4307" w14:textId="34E4F38F" w:rsidR="00FA27CB" w:rsidRPr="00000E56" w:rsidRDefault="00D75F47" w:rsidP="002A682A">
      <w:pPr>
        <w:suppressAutoHyphens/>
        <w:autoSpaceDN w:val="0"/>
        <w:spacing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200366199"/>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Yes </w:t>
      </w:r>
    </w:p>
    <w:p w14:paraId="03114ACC" w14:textId="558E57BD" w:rsidR="00FA27CB" w:rsidRPr="00000E56" w:rsidRDefault="00D75F47" w:rsidP="00BA13BC">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2076858312"/>
          <w14:checkbox>
            <w14:checked w14:val="0"/>
            <w14:checkedState w14:val="0052" w14:font="Aptos Display"/>
            <w14:uncheckedState w14:val="2610" w14:font="MS Gothic"/>
          </w14:checkbox>
        </w:sdtPr>
        <w:sdtContent>
          <w:r w:rsidR="00B85C9C">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No </w:t>
      </w:r>
    </w:p>
    <w:p w14:paraId="03001135" w14:textId="3A5ED3C0" w:rsidR="00164815" w:rsidRDefault="00D75F47" w:rsidP="005F0845">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729070288"/>
          <w14:checkbox>
            <w14:checked w14:val="0"/>
            <w14:checkedState w14:val="0052" w14:font="Aptos Display"/>
            <w14:uncheckedState w14:val="2610" w14:font="MS Gothic"/>
          </w14:checkbox>
        </w:sdtPr>
        <w:sdtContent>
          <w:r w:rsidR="00B85C9C">
            <w:rPr>
              <w:rFonts w:ascii="MS Gothic" w:eastAsia="MS Gothic" w:hAnsi="MS Gothic" w:cstheme="minorHAnsi" w:hint="eastAsia"/>
              <w:color w:val="auto"/>
              <w:kern w:val="3"/>
              <w:sz w:val="24"/>
              <w:szCs w:val="24"/>
            </w:rPr>
            <w:t>☐</w:t>
          </w:r>
        </w:sdtContent>
      </w:sdt>
      <w:r w:rsidR="00FA27CB" w:rsidRPr="00000E56">
        <w:rPr>
          <w:rFonts w:asciiTheme="minorHAnsi" w:eastAsia="Aptos" w:hAnsiTheme="minorHAnsi" w:cstheme="minorHAnsi"/>
          <w:color w:val="auto"/>
          <w:kern w:val="3"/>
          <w:sz w:val="24"/>
          <w:szCs w:val="24"/>
        </w:rPr>
        <w:t xml:space="preserve"> I would like to discuss this further </w:t>
      </w:r>
    </w:p>
    <w:p w14:paraId="0FFD8D5B" w14:textId="219C09AB" w:rsidR="00E11B44" w:rsidRDefault="00D75F47" w:rsidP="004362B5">
      <w:pPr>
        <w:suppressAutoHyphens/>
        <w:autoSpaceDN w:val="0"/>
        <w:spacing w:before="0" w:after="16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2043317448"/>
          <w:placeholder>
            <w:docPart w:val="FCA031E5B0D948F7A61172CEF2B20E4F"/>
          </w:placeholder>
          <w:showingPlcHdr/>
        </w:sdtPr>
        <w:sdtContent>
          <w:r w:rsidR="005F0845" w:rsidRPr="000B05C2">
            <w:rPr>
              <w:rStyle w:val="PlaceholderText"/>
              <w:rFonts w:asciiTheme="minorHAnsi" w:hAnsiTheme="minorHAnsi" w:cstheme="minorHAnsi"/>
              <w:i/>
              <w:iCs/>
              <w:color w:val="auto"/>
            </w:rPr>
            <w:t>Click or tap here to enter text.</w:t>
          </w:r>
        </w:sdtContent>
      </w:sdt>
    </w:p>
    <w:p w14:paraId="69661D9B" w14:textId="55F18741" w:rsidR="00621CE5" w:rsidRPr="00000E56" w:rsidRDefault="00572D9E" w:rsidP="002A682A">
      <w:pPr>
        <w:pStyle w:val="Heading3"/>
      </w:pPr>
      <w:r>
        <w:t>9</w:t>
      </w:r>
      <w:r w:rsidR="00621CE5" w:rsidRPr="00000E56">
        <w:t xml:space="preserve">. If successful, would you </w:t>
      </w:r>
      <w:r w:rsidR="00504498" w:rsidRPr="00000E56">
        <w:t>be interest</w:t>
      </w:r>
      <w:r w:rsidR="00332725">
        <w:t>ed</w:t>
      </w:r>
      <w:r w:rsidR="00504498" w:rsidRPr="00000E56">
        <w:t xml:space="preserve"> in taking on a leadership role </w:t>
      </w:r>
      <w:r w:rsidR="001E1269" w:rsidRPr="00000E56">
        <w:t>as Co-Chair of the group? This would involve facilitati</w:t>
      </w:r>
      <w:r w:rsidR="00942545" w:rsidRPr="00000E56">
        <w:t>ng</w:t>
      </w:r>
      <w:r w:rsidR="001E1269" w:rsidRPr="00000E56">
        <w:t xml:space="preserve"> and helping to co-design content for </w:t>
      </w:r>
      <w:r w:rsidR="00942545" w:rsidRPr="00000E56">
        <w:t>meetings.</w:t>
      </w:r>
      <w:r w:rsidR="00621CE5" w:rsidRPr="00000E56">
        <w:t> </w:t>
      </w:r>
    </w:p>
    <w:p w14:paraId="17162FE3" w14:textId="6F01E95B" w:rsidR="00942545" w:rsidRPr="00000E56" w:rsidRDefault="00D75F47" w:rsidP="002A682A">
      <w:pPr>
        <w:suppressAutoHyphens/>
        <w:autoSpaceDN w:val="0"/>
        <w:spacing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789012506"/>
          <w14:checkbox>
            <w14:checked w14:val="0"/>
            <w14:checkedState w14:val="0052" w14:font="Aptos Display"/>
            <w14:uncheckedState w14:val="2610" w14:font="MS Gothic"/>
          </w14:checkbox>
        </w:sdtPr>
        <w:sdtContent>
          <w:r w:rsidR="00B85C9C">
            <w:rPr>
              <w:rFonts w:ascii="MS Gothic" w:eastAsia="MS Gothic" w:hAnsi="MS Gothic" w:cstheme="minorHAnsi" w:hint="eastAsia"/>
              <w:color w:val="auto"/>
              <w:kern w:val="3"/>
              <w:sz w:val="24"/>
              <w:szCs w:val="24"/>
            </w:rPr>
            <w:t>☐</w:t>
          </w:r>
        </w:sdtContent>
      </w:sdt>
      <w:r w:rsidR="00942545" w:rsidRPr="00000E56">
        <w:rPr>
          <w:rFonts w:asciiTheme="minorHAnsi" w:eastAsia="Aptos" w:hAnsiTheme="minorHAnsi" w:cstheme="minorHAnsi"/>
          <w:color w:val="auto"/>
          <w:kern w:val="3"/>
          <w:sz w:val="24"/>
          <w:szCs w:val="24"/>
        </w:rPr>
        <w:t xml:space="preserve"> Yes </w:t>
      </w:r>
    </w:p>
    <w:p w14:paraId="4937CADE" w14:textId="7864E9CD" w:rsidR="00942545" w:rsidRPr="00000E56" w:rsidRDefault="00D75F47" w:rsidP="00BA13BC">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423193761"/>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942545" w:rsidRPr="00000E56">
        <w:rPr>
          <w:rFonts w:asciiTheme="minorHAnsi" w:eastAsia="Aptos" w:hAnsiTheme="minorHAnsi" w:cstheme="minorHAnsi"/>
          <w:color w:val="auto"/>
          <w:kern w:val="3"/>
          <w:sz w:val="24"/>
          <w:szCs w:val="24"/>
        </w:rPr>
        <w:t xml:space="preserve"> No </w:t>
      </w:r>
    </w:p>
    <w:p w14:paraId="7C6E7159" w14:textId="71049C38" w:rsidR="00942545" w:rsidRDefault="00D75F47" w:rsidP="005F0845">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1073502377"/>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942545" w:rsidRPr="00000E56">
        <w:rPr>
          <w:rFonts w:asciiTheme="minorHAnsi" w:eastAsia="Aptos" w:hAnsiTheme="minorHAnsi" w:cstheme="minorHAnsi"/>
          <w:color w:val="auto"/>
          <w:kern w:val="3"/>
          <w:sz w:val="24"/>
          <w:szCs w:val="24"/>
        </w:rPr>
        <w:t xml:space="preserve"> I would like to discuss this further </w:t>
      </w:r>
    </w:p>
    <w:p w14:paraId="5A1C2011" w14:textId="5D405D54" w:rsidR="00AA2671" w:rsidRDefault="00D75F47">
      <w:pPr>
        <w:spacing w:before="0" w:after="160" w:line="259" w:lineRule="auto"/>
        <w:rPr>
          <w:rFonts w:asciiTheme="minorHAnsi" w:eastAsia="Aptos" w:hAnsiTheme="minorHAnsi" w:cstheme="minorHAnsi"/>
          <w:b/>
          <w:bCs/>
          <w:color w:val="auto"/>
          <w:kern w:val="3"/>
          <w:sz w:val="24"/>
          <w:szCs w:val="24"/>
        </w:rPr>
      </w:pPr>
      <w:sdt>
        <w:sdtPr>
          <w:rPr>
            <w:rFonts w:asciiTheme="minorHAnsi" w:eastAsia="Aptos" w:hAnsiTheme="minorHAnsi" w:cstheme="minorHAnsi"/>
            <w:color w:val="auto"/>
            <w:kern w:val="3"/>
            <w:sz w:val="24"/>
            <w:szCs w:val="24"/>
          </w:rPr>
          <w:id w:val="1726719068"/>
          <w:placeholder>
            <w:docPart w:val="0164439D88F34E899177E233DE0DE50F"/>
          </w:placeholder>
          <w:showingPlcHdr/>
        </w:sdtPr>
        <w:sdtContent>
          <w:r w:rsidR="005F0845" w:rsidRPr="000B05C2">
            <w:rPr>
              <w:rStyle w:val="PlaceholderText"/>
              <w:rFonts w:asciiTheme="minorHAnsi" w:hAnsiTheme="minorHAnsi" w:cstheme="minorHAnsi"/>
              <w:i/>
              <w:iCs/>
              <w:color w:val="auto"/>
            </w:rPr>
            <w:t>Click or tap here to enter text.</w:t>
          </w:r>
        </w:sdtContent>
      </w:sdt>
    </w:p>
    <w:p w14:paraId="307A8E08" w14:textId="243CE9F8" w:rsidR="00444988" w:rsidRDefault="00444988">
      <w:pPr>
        <w:spacing w:before="0" w:after="160" w:line="259" w:lineRule="auto"/>
        <w:rPr>
          <w:rFonts w:asciiTheme="minorHAnsi" w:eastAsia="Aptos" w:hAnsiTheme="minorHAnsi" w:cstheme="minorHAnsi"/>
          <w:b/>
          <w:bCs/>
          <w:color w:val="auto"/>
          <w:kern w:val="3"/>
          <w:sz w:val="24"/>
          <w:szCs w:val="24"/>
        </w:rPr>
      </w:pPr>
    </w:p>
    <w:p w14:paraId="2BFECD95" w14:textId="34153AFA" w:rsidR="00F514CE" w:rsidRPr="00000E56" w:rsidRDefault="00572D9E" w:rsidP="002A682A">
      <w:pPr>
        <w:pStyle w:val="Heading3"/>
      </w:pPr>
      <w:r>
        <w:t>10</w:t>
      </w:r>
      <w:r w:rsidR="00942545" w:rsidRPr="00000E56">
        <w:t xml:space="preserve">. If unsuccessful, </w:t>
      </w:r>
      <w:r w:rsidR="00B354BD" w:rsidRPr="00000E56">
        <w:t xml:space="preserve">would you like us to add you to OPAN’s </w:t>
      </w:r>
      <w:r w:rsidR="00B354BD" w:rsidRPr="00000E56">
        <w:rPr>
          <w:i/>
          <w:iCs/>
        </w:rPr>
        <w:t xml:space="preserve">Community Voices </w:t>
      </w:r>
      <w:r w:rsidR="00B354BD" w:rsidRPr="00000E56">
        <w:t xml:space="preserve">register? </w:t>
      </w:r>
    </w:p>
    <w:p w14:paraId="31C8D832" w14:textId="57E82F8D" w:rsidR="00942545" w:rsidRPr="00000E56" w:rsidRDefault="00F514CE" w:rsidP="002A682A">
      <w:pPr>
        <w:suppressAutoHyphens/>
        <w:autoSpaceDN w:val="0"/>
        <w:spacing w:after="0" w:line="360" w:lineRule="auto"/>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 xml:space="preserve">Community Voices is a </w:t>
      </w:r>
      <w:r w:rsidR="009A6880" w:rsidRPr="00000E56">
        <w:rPr>
          <w:rFonts w:asciiTheme="minorHAnsi" w:eastAsia="Aptos" w:hAnsiTheme="minorHAnsi" w:cstheme="minorHAnsi"/>
          <w:color w:val="auto"/>
          <w:kern w:val="3"/>
          <w:sz w:val="24"/>
          <w:szCs w:val="24"/>
        </w:rPr>
        <w:t>register of people who we may call upon to</w:t>
      </w:r>
      <w:r w:rsidRPr="00000E56">
        <w:rPr>
          <w:rFonts w:asciiTheme="minorHAnsi" w:eastAsia="Aptos" w:hAnsiTheme="minorHAnsi" w:cstheme="minorHAnsi"/>
          <w:color w:val="auto"/>
          <w:kern w:val="3"/>
          <w:sz w:val="24"/>
          <w:szCs w:val="24"/>
        </w:rPr>
        <w:t xml:space="preserve"> </w:t>
      </w:r>
      <w:r w:rsidR="009A6880" w:rsidRPr="00000E56">
        <w:rPr>
          <w:rFonts w:asciiTheme="minorHAnsi" w:eastAsia="Aptos" w:hAnsiTheme="minorHAnsi" w:cstheme="minorHAnsi"/>
          <w:color w:val="auto"/>
          <w:kern w:val="3"/>
          <w:sz w:val="24"/>
          <w:szCs w:val="24"/>
        </w:rPr>
        <w:t xml:space="preserve">provide input to consultation opportunities. This could be for a short term or on </w:t>
      </w:r>
      <w:r w:rsidRPr="00000E56">
        <w:rPr>
          <w:rFonts w:asciiTheme="minorHAnsi" w:eastAsia="Aptos" w:hAnsiTheme="minorHAnsi" w:cstheme="minorHAnsi"/>
          <w:color w:val="auto"/>
          <w:kern w:val="3"/>
          <w:sz w:val="24"/>
          <w:szCs w:val="24"/>
        </w:rPr>
        <w:t>a one</w:t>
      </w:r>
      <w:r w:rsidR="009A6880" w:rsidRPr="00000E56">
        <w:rPr>
          <w:rFonts w:asciiTheme="minorHAnsi" w:eastAsia="Aptos" w:hAnsiTheme="minorHAnsi" w:cstheme="minorHAnsi"/>
          <w:color w:val="auto"/>
          <w:kern w:val="3"/>
          <w:sz w:val="24"/>
          <w:szCs w:val="24"/>
        </w:rPr>
        <w:t>-off basis</w:t>
      </w:r>
      <w:r w:rsidRPr="00000E56">
        <w:rPr>
          <w:rFonts w:asciiTheme="minorHAnsi" w:eastAsia="Aptos" w:hAnsiTheme="minorHAnsi" w:cstheme="minorHAnsi"/>
          <w:color w:val="auto"/>
          <w:kern w:val="3"/>
          <w:sz w:val="24"/>
          <w:szCs w:val="24"/>
        </w:rPr>
        <w:t xml:space="preserve"> </w:t>
      </w:r>
      <w:r w:rsidR="009A6880" w:rsidRPr="00000E56">
        <w:rPr>
          <w:rFonts w:asciiTheme="minorHAnsi" w:eastAsia="Aptos" w:hAnsiTheme="minorHAnsi" w:cstheme="minorHAnsi"/>
          <w:color w:val="auto"/>
          <w:kern w:val="3"/>
          <w:sz w:val="24"/>
          <w:szCs w:val="24"/>
        </w:rPr>
        <w:t>and focus on aged care reforms, position papers, policy or other work of OPAN. Engagement may take the form of online consultations, requests for feedback via email or on documents shared electronically or in hard copy. Occasionally it may include face to face</w:t>
      </w:r>
      <w:r w:rsidRPr="00000E56">
        <w:rPr>
          <w:rFonts w:asciiTheme="minorHAnsi" w:eastAsia="Aptos" w:hAnsiTheme="minorHAnsi" w:cstheme="minorHAnsi"/>
          <w:color w:val="auto"/>
          <w:kern w:val="3"/>
          <w:sz w:val="24"/>
          <w:szCs w:val="24"/>
        </w:rPr>
        <w:t xml:space="preserve"> </w:t>
      </w:r>
      <w:r w:rsidR="009A6880" w:rsidRPr="00000E56">
        <w:rPr>
          <w:rFonts w:asciiTheme="minorHAnsi" w:eastAsia="Aptos" w:hAnsiTheme="minorHAnsi" w:cstheme="minorHAnsi"/>
          <w:color w:val="auto"/>
          <w:kern w:val="3"/>
          <w:sz w:val="24"/>
          <w:szCs w:val="24"/>
        </w:rPr>
        <w:t>consultation.</w:t>
      </w:r>
    </w:p>
    <w:p w14:paraId="65E414F4" w14:textId="6CE5139C" w:rsidR="006A0B7A" w:rsidRPr="00000E56" w:rsidRDefault="00D75F47" w:rsidP="00BA13BC">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358633801"/>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6A0B7A" w:rsidRPr="00000E56">
        <w:rPr>
          <w:rFonts w:asciiTheme="minorHAnsi" w:eastAsia="Aptos" w:hAnsiTheme="minorHAnsi" w:cstheme="minorHAnsi"/>
          <w:color w:val="auto"/>
          <w:kern w:val="3"/>
          <w:sz w:val="24"/>
          <w:szCs w:val="24"/>
        </w:rPr>
        <w:t xml:space="preserve"> Yes </w:t>
      </w:r>
    </w:p>
    <w:p w14:paraId="7A04CC73" w14:textId="792F5AC5" w:rsidR="006A0B7A" w:rsidRPr="00000E56" w:rsidRDefault="00D75F47" w:rsidP="00BA13BC">
      <w:pPr>
        <w:suppressAutoHyphens/>
        <w:autoSpaceDN w:val="0"/>
        <w:spacing w:before="0" w:after="0" w:line="360" w:lineRule="auto"/>
        <w:rPr>
          <w:rFonts w:asciiTheme="minorHAnsi" w:eastAsia="Aptos" w:hAnsiTheme="minorHAnsi" w:cstheme="minorHAnsi"/>
          <w:color w:val="auto"/>
          <w:kern w:val="3"/>
          <w:sz w:val="24"/>
          <w:szCs w:val="24"/>
        </w:rPr>
      </w:pPr>
      <w:sdt>
        <w:sdtPr>
          <w:rPr>
            <w:rFonts w:asciiTheme="minorHAnsi" w:eastAsia="Aptos" w:hAnsiTheme="minorHAnsi" w:cstheme="minorHAnsi"/>
            <w:color w:val="auto"/>
            <w:kern w:val="3"/>
            <w:sz w:val="24"/>
            <w:szCs w:val="24"/>
          </w:rPr>
          <w:id w:val="541484261"/>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6A0B7A" w:rsidRPr="00000E56">
        <w:rPr>
          <w:rFonts w:asciiTheme="minorHAnsi" w:eastAsia="Aptos" w:hAnsiTheme="minorHAnsi" w:cstheme="minorHAnsi"/>
          <w:color w:val="auto"/>
          <w:kern w:val="3"/>
          <w:sz w:val="24"/>
          <w:szCs w:val="24"/>
        </w:rPr>
        <w:t xml:space="preserve"> No </w:t>
      </w:r>
    </w:p>
    <w:p w14:paraId="20E02DC3" w14:textId="106E4C7D" w:rsidR="00621CE5" w:rsidRPr="00000E56" w:rsidRDefault="00D75F47" w:rsidP="005F0845">
      <w:pPr>
        <w:suppressAutoHyphens/>
        <w:autoSpaceDN w:val="0"/>
        <w:spacing w:before="0" w:after="0" w:line="360" w:lineRule="auto"/>
        <w:rPr>
          <w:rFonts w:asciiTheme="minorHAnsi" w:eastAsia="Aptos" w:hAnsiTheme="minorHAnsi" w:cstheme="minorHAnsi"/>
          <w:color w:val="auto"/>
          <w:sz w:val="24"/>
          <w:szCs w:val="24"/>
        </w:rPr>
      </w:pPr>
      <w:sdt>
        <w:sdtPr>
          <w:rPr>
            <w:rFonts w:asciiTheme="minorHAnsi" w:eastAsia="Aptos" w:hAnsiTheme="minorHAnsi" w:cstheme="minorHAnsi"/>
            <w:color w:val="auto"/>
            <w:kern w:val="3"/>
            <w:sz w:val="24"/>
            <w:szCs w:val="24"/>
          </w:rPr>
          <w:id w:val="1926299486"/>
          <w14:checkbox>
            <w14:checked w14:val="0"/>
            <w14:checkedState w14:val="0052" w14:font="Aptos Display"/>
            <w14:uncheckedState w14:val="2610" w14:font="MS Gothic"/>
          </w14:checkbox>
        </w:sdtPr>
        <w:sdtContent>
          <w:r w:rsidR="00147438">
            <w:rPr>
              <w:rFonts w:ascii="MS Gothic" w:eastAsia="MS Gothic" w:hAnsi="MS Gothic" w:cstheme="minorHAnsi" w:hint="eastAsia"/>
              <w:color w:val="auto"/>
              <w:kern w:val="3"/>
              <w:sz w:val="24"/>
              <w:szCs w:val="24"/>
            </w:rPr>
            <w:t>☐</w:t>
          </w:r>
        </w:sdtContent>
      </w:sdt>
      <w:r w:rsidR="006A0B7A" w:rsidRPr="00000E56">
        <w:rPr>
          <w:rFonts w:asciiTheme="minorHAnsi" w:eastAsia="Aptos" w:hAnsiTheme="minorHAnsi" w:cstheme="minorHAnsi"/>
          <w:color w:val="auto"/>
          <w:kern w:val="3"/>
          <w:sz w:val="24"/>
          <w:szCs w:val="24"/>
        </w:rPr>
        <w:t xml:space="preserve"> I would like to discuss this further</w:t>
      </w:r>
      <w:r w:rsidR="00F06326">
        <w:rPr>
          <w:rFonts w:asciiTheme="minorHAnsi" w:eastAsia="Aptos" w:hAnsiTheme="minorHAnsi" w:cstheme="minorHAnsi"/>
          <w:color w:val="auto"/>
          <w:kern w:val="3"/>
          <w:sz w:val="24"/>
          <w:szCs w:val="24"/>
        </w:rPr>
        <w:t>.</w:t>
      </w:r>
    </w:p>
    <w:p w14:paraId="1FBC81AF" w14:textId="4F456ADF" w:rsidR="0065476C" w:rsidRDefault="00D75F47">
      <w:pPr>
        <w:spacing w:before="0" w:after="160" w:line="259" w:lineRule="auto"/>
        <w:rPr>
          <w:rFonts w:asciiTheme="minorHAnsi" w:eastAsia="Aptos" w:hAnsiTheme="minorHAnsi" w:cstheme="minorHAnsi"/>
          <w:b/>
          <w:bCs/>
          <w:color w:val="auto"/>
          <w:kern w:val="3"/>
          <w:sz w:val="24"/>
          <w:szCs w:val="24"/>
        </w:rPr>
      </w:pPr>
      <w:sdt>
        <w:sdtPr>
          <w:rPr>
            <w:rFonts w:asciiTheme="minorHAnsi" w:eastAsia="Aptos" w:hAnsiTheme="minorHAnsi" w:cstheme="minorHAnsi"/>
            <w:color w:val="auto"/>
            <w:kern w:val="3"/>
            <w:sz w:val="24"/>
            <w:szCs w:val="24"/>
          </w:rPr>
          <w:id w:val="-101346342"/>
          <w:placeholder>
            <w:docPart w:val="8929D3DFDA364948A6D1CDC45D83F939"/>
          </w:placeholder>
          <w:showingPlcHdr/>
        </w:sdtPr>
        <w:sdtContent>
          <w:r w:rsidR="005F0845" w:rsidRPr="000B05C2">
            <w:rPr>
              <w:rStyle w:val="PlaceholderText"/>
              <w:rFonts w:asciiTheme="minorHAnsi" w:hAnsiTheme="minorHAnsi" w:cstheme="minorHAnsi"/>
              <w:i/>
              <w:iCs/>
              <w:color w:val="auto"/>
            </w:rPr>
            <w:t>Click or tap here to enter text.</w:t>
          </w:r>
        </w:sdtContent>
      </w:sdt>
      <w:r w:rsidR="005F0845">
        <w:rPr>
          <w:rFonts w:asciiTheme="minorHAnsi" w:eastAsia="Aptos" w:hAnsiTheme="minorHAnsi" w:cstheme="minorHAnsi"/>
          <w:b/>
          <w:bCs/>
          <w:color w:val="auto"/>
          <w:kern w:val="3"/>
          <w:sz w:val="24"/>
          <w:szCs w:val="24"/>
        </w:rPr>
        <w:t xml:space="preserve"> </w:t>
      </w:r>
      <w:r w:rsidR="0065476C">
        <w:rPr>
          <w:rFonts w:asciiTheme="minorHAnsi" w:eastAsia="Aptos" w:hAnsiTheme="minorHAnsi" w:cstheme="minorHAnsi"/>
          <w:b/>
          <w:bCs/>
          <w:color w:val="auto"/>
          <w:kern w:val="3"/>
          <w:sz w:val="24"/>
          <w:szCs w:val="24"/>
        </w:rPr>
        <w:br w:type="page"/>
      </w:r>
    </w:p>
    <w:p w14:paraId="55F3856B" w14:textId="2E341954" w:rsidR="00FA27CB" w:rsidRPr="00000E56" w:rsidRDefault="00FA27CB" w:rsidP="002A682A">
      <w:pPr>
        <w:pStyle w:val="Heading2"/>
      </w:pPr>
      <w:r w:rsidRPr="00000E56">
        <w:t>Next Steps </w:t>
      </w:r>
    </w:p>
    <w:p w14:paraId="5511F0D6" w14:textId="65B083D1" w:rsidR="002F01AC" w:rsidRPr="00000E56" w:rsidRDefault="00FA27CB" w:rsidP="00BF7D8C">
      <w:pPr>
        <w:suppressAutoHyphens/>
        <w:autoSpaceDN w:val="0"/>
        <w:spacing w:after="160" w:line="360" w:lineRule="auto"/>
        <w:rPr>
          <w:rFonts w:asciiTheme="minorHAnsi" w:eastAsia="Aptos" w:hAnsiTheme="minorHAnsi" w:cstheme="minorHAnsi"/>
          <w:color w:val="auto"/>
          <w:kern w:val="3"/>
          <w:sz w:val="24"/>
          <w:szCs w:val="24"/>
        </w:rPr>
      </w:pPr>
      <w:r w:rsidRPr="00000E56">
        <w:rPr>
          <w:rFonts w:ascii="Segoe UI Emoji" w:eastAsia="Aptos" w:hAnsi="Segoe UI Emoji" w:cs="Segoe UI Emoji"/>
          <w:color w:val="auto"/>
          <w:kern w:val="3"/>
          <w:sz w:val="24"/>
          <w:szCs w:val="24"/>
        </w:rPr>
        <w:t>📩</w:t>
      </w:r>
      <w:r w:rsidRPr="00000E56">
        <w:rPr>
          <w:rFonts w:asciiTheme="minorHAnsi" w:eastAsia="Aptos" w:hAnsiTheme="minorHAnsi" w:cstheme="minorHAnsi"/>
          <w:color w:val="auto"/>
          <w:kern w:val="3"/>
          <w:sz w:val="24"/>
          <w:szCs w:val="24"/>
        </w:rPr>
        <w:t xml:space="preserve"> Please submit your completed Expression of Interest (EOI) by email to </w:t>
      </w:r>
      <w:r w:rsidR="26B6398E" w:rsidRPr="00000E56">
        <w:rPr>
          <w:rFonts w:asciiTheme="minorHAnsi" w:eastAsia="Aptos" w:hAnsiTheme="minorHAnsi" w:cstheme="minorHAnsi"/>
          <w:b/>
          <w:bCs/>
          <w:color w:val="auto"/>
          <w:kern w:val="3"/>
          <w:sz w:val="24"/>
          <w:szCs w:val="24"/>
        </w:rPr>
        <w:t>policy</w:t>
      </w:r>
      <w:r w:rsidR="00601ADF" w:rsidRPr="00000E56">
        <w:rPr>
          <w:rFonts w:asciiTheme="minorHAnsi" w:eastAsia="Aptos" w:hAnsiTheme="minorHAnsi" w:cstheme="minorHAnsi"/>
          <w:b/>
          <w:bCs/>
          <w:color w:val="auto"/>
          <w:kern w:val="3"/>
          <w:sz w:val="24"/>
          <w:szCs w:val="24"/>
        </w:rPr>
        <w:t>@</w:t>
      </w:r>
      <w:r w:rsidRPr="00000E56">
        <w:rPr>
          <w:rFonts w:asciiTheme="minorHAnsi" w:eastAsia="Aptos" w:hAnsiTheme="minorHAnsi" w:cstheme="minorHAnsi"/>
          <w:b/>
          <w:bCs/>
          <w:color w:val="auto"/>
          <w:kern w:val="3"/>
          <w:sz w:val="24"/>
          <w:szCs w:val="24"/>
        </w:rPr>
        <w:t>opan.org.au</w:t>
      </w:r>
      <w:r w:rsidRPr="00000E56">
        <w:rPr>
          <w:rFonts w:asciiTheme="minorHAnsi" w:eastAsia="Aptos" w:hAnsiTheme="minorHAnsi" w:cstheme="minorHAnsi"/>
          <w:color w:val="auto"/>
          <w:kern w:val="3"/>
          <w:sz w:val="24"/>
          <w:szCs w:val="24"/>
        </w:rPr>
        <w:t xml:space="preserve"> with the subject line ‘NOPRG EOI Submission’ </w:t>
      </w:r>
      <w:r w:rsidRPr="00000E56">
        <w:rPr>
          <w:rFonts w:asciiTheme="minorHAnsi" w:eastAsia="Aptos" w:hAnsiTheme="minorHAnsi" w:cstheme="minorHAnsi"/>
          <w:b/>
          <w:bCs/>
          <w:color w:val="auto"/>
          <w:kern w:val="3"/>
          <w:sz w:val="24"/>
          <w:szCs w:val="24"/>
        </w:rPr>
        <w:t>by 5:00 pm AE</w:t>
      </w:r>
      <w:r w:rsidR="00CE1DDD">
        <w:rPr>
          <w:rFonts w:asciiTheme="minorHAnsi" w:eastAsia="Aptos" w:hAnsiTheme="minorHAnsi" w:cstheme="minorHAnsi"/>
          <w:b/>
          <w:bCs/>
          <w:color w:val="auto"/>
          <w:kern w:val="3"/>
          <w:sz w:val="24"/>
          <w:szCs w:val="24"/>
        </w:rPr>
        <w:t>D</w:t>
      </w:r>
      <w:r w:rsidRPr="00000E56">
        <w:rPr>
          <w:rFonts w:asciiTheme="minorHAnsi" w:eastAsia="Aptos" w:hAnsiTheme="minorHAnsi" w:cstheme="minorHAnsi"/>
          <w:b/>
          <w:bCs/>
          <w:color w:val="auto"/>
          <w:kern w:val="3"/>
          <w:sz w:val="24"/>
          <w:szCs w:val="24"/>
        </w:rPr>
        <w:t>T on</w:t>
      </w:r>
      <w:r w:rsidRPr="00000E56">
        <w:rPr>
          <w:rFonts w:asciiTheme="minorHAnsi" w:eastAsia="Aptos" w:hAnsiTheme="minorHAnsi" w:cstheme="minorHAnsi"/>
          <w:color w:val="auto"/>
          <w:kern w:val="3"/>
          <w:sz w:val="24"/>
          <w:szCs w:val="24"/>
        </w:rPr>
        <w:t xml:space="preserve"> </w:t>
      </w:r>
      <w:r w:rsidR="00311CB3" w:rsidRPr="00000E56">
        <w:rPr>
          <w:rFonts w:asciiTheme="minorHAnsi" w:eastAsia="Aptos" w:hAnsiTheme="minorHAnsi" w:cstheme="minorHAnsi"/>
          <w:b/>
          <w:bCs/>
          <w:color w:val="auto"/>
          <w:kern w:val="3"/>
          <w:sz w:val="24"/>
          <w:szCs w:val="24"/>
        </w:rPr>
        <w:t>Monday 22</w:t>
      </w:r>
      <w:r w:rsidR="009E5618" w:rsidRPr="00000E56">
        <w:rPr>
          <w:rFonts w:asciiTheme="minorHAnsi" w:eastAsia="Aptos" w:hAnsiTheme="minorHAnsi" w:cstheme="minorHAnsi"/>
          <w:b/>
          <w:bCs/>
          <w:color w:val="auto"/>
          <w:kern w:val="3"/>
          <w:sz w:val="24"/>
          <w:szCs w:val="24"/>
        </w:rPr>
        <w:t xml:space="preserve"> </w:t>
      </w:r>
      <w:r w:rsidR="004E0640" w:rsidRPr="00000E56">
        <w:rPr>
          <w:rFonts w:asciiTheme="minorHAnsi" w:eastAsia="Aptos" w:hAnsiTheme="minorHAnsi" w:cstheme="minorHAnsi"/>
          <w:b/>
          <w:bCs/>
          <w:color w:val="auto"/>
          <w:kern w:val="3"/>
          <w:sz w:val="24"/>
          <w:szCs w:val="24"/>
        </w:rPr>
        <w:t xml:space="preserve">December </w:t>
      </w:r>
      <w:r w:rsidR="00C86CC8" w:rsidRPr="00000E56">
        <w:rPr>
          <w:rFonts w:asciiTheme="minorHAnsi" w:eastAsia="Aptos" w:hAnsiTheme="minorHAnsi" w:cstheme="minorHAnsi"/>
          <w:b/>
          <w:bCs/>
          <w:color w:val="auto"/>
          <w:kern w:val="3"/>
          <w:sz w:val="24"/>
          <w:szCs w:val="24"/>
        </w:rPr>
        <w:t>2025</w:t>
      </w:r>
      <w:r w:rsidRPr="00000E56">
        <w:rPr>
          <w:rFonts w:asciiTheme="minorHAnsi" w:eastAsia="Aptos" w:hAnsiTheme="minorHAnsi" w:cstheme="minorHAnsi"/>
          <w:color w:val="auto"/>
          <w:kern w:val="3"/>
          <w:sz w:val="24"/>
          <w:szCs w:val="24"/>
        </w:rPr>
        <w:t xml:space="preserve">. </w:t>
      </w:r>
    </w:p>
    <w:p w14:paraId="6E0BBFEC" w14:textId="1C39161C" w:rsidR="0007347E" w:rsidRPr="00000E56" w:rsidRDefault="00FA27CB" w:rsidP="00D463DC">
      <w:pPr>
        <w:suppressAutoHyphens/>
        <w:autoSpaceDN w:val="0"/>
        <w:spacing w:before="0" w:after="160" w:line="360" w:lineRule="auto"/>
        <w:rPr>
          <w:rFonts w:asciiTheme="minorHAnsi" w:eastAsia="Aptos" w:hAnsiTheme="minorHAnsi" w:cstheme="minorHAnsi"/>
          <w:b/>
          <w:color w:val="auto"/>
          <w:kern w:val="3"/>
          <w:sz w:val="24"/>
          <w:szCs w:val="24"/>
        </w:rPr>
      </w:pPr>
      <w:r w:rsidRPr="00000E56">
        <w:rPr>
          <w:rFonts w:asciiTheme="minorHAnsi" w:eastAsia="Aptos" w:hAnsiTheme="minorHAnsi" w:cstheme="minorHAnsi"/>
          <w:color w:val="auto"/>
          <w:kern w:val="3"/>
          <w:sz w:val="24"/>
          <w:szCs w:val="24"/>
        </w:rPr>
        <w:t xml:space="preserve">We’ll be in touch by the end of </w:t>
      </w:r>
      <w:r w:rsidR="00224440" w:rsidRPr="00000E56">
        <w:rPr>
          <w:rFonts w:asciiTheme="minorHAnsi" w:eastAsia="Aptos" w:hAnsiTheme="minorHAnsi" w:cstheme="minorHAnsi"/>
          <w:color w:val="auto"/>
          <w:kern w:val="3"/>
          <w:sz w:val="24"/>
          <w:szCs w:val="24"/>
        </w:rPr>
        <w:t>December</w:t>
      </w:r>
      <w:r w:rsidRPr="00000E56">
        <w:rPr>
          <w:rFonts w:asciiTheme="minorHAnsi" w:eastAsia="Aptos" w:hAnsiTheme="minorHAnsi" w:cstheme="minorHAnsi"/>
          <w:color w:val="auto"/>
          <w:kern w:val="3"/>
          <w:sz w:val="24"/>
          <w:szCs w:val="24"/>
        </w:rPr>
        <w:t xml:space="preserve"> to let you know the outcome of your application. </w:t>
      </w:r>
      <w:r w:rsidR="00BE78A1" w:rsidRPr="00000E56">
        <w:rPr>
          <w:rFonts w:asciiTheme="minorHAnsi" w:eastAsia="Aptos" w:hAnsiTheme="minorHAnsi" w:cstheme="minorHAnsi"/>
          <w:color w:val="auto"/>
          <w:kern w:val="3"/>
          <w:sz w:val="24"/>
          <w:szCs w:val="24"/>
        </w:rPr>
        <w:t>If you need to submit a hard copy of your application, you can post it to</w:t>
      </w:r>
      <w:r w:rsidR="00D20F44" w:rsidRPr="00000E56">
        <w:rPr>
          <w:rFonts w:asciiTheme="minorHAnsi" w:eastAsia="Aptos" w:hAnsiTheme="minorHAnsi" w:cstheme="minorHAnsi"/>
          <w:color w:val="auto"/>
          <w:kern w:val="3"/>
          <w:sz w:val="24"/>
          <w:szCs w:val="24"/>
        </w:rPr>
        <w:t xml:space="preserve">: </w:t>
      </w:r>
      <w:r w:rsidR="00120F4F" w:rsidRPr="00000E56">
        <w:rPr>
          <w:rFonts w:asciiTheme="minorHAnsi" w:eastAsia="Aptos" w:hAnsiTheme="minorHAnsi" w:cstheme="minorHAnsi"/>
          <w:b/>
          <w:color w:val="auto"/>
          <w:kern w:val="3"/>
          <w:sz w:val="24"/>
          <w:szCs w:val="24"/>
        </w:rPr>
        <w:t>PO Box K176, Haymarket NSW 1240</w:t>
      </w:r>
    </w:p>
    <w:p w14:paraId="1549A5CA" w14:textId="77777777" w:rsidR="00FA27CB" w:rsidRPr="00BF7D8C" w:rsidRDefault="00FA27CB" w:rsidP="00BF7D8C">
      <w:pPr>
        <w:pStyle w:val="Heading3"/>
        <w:spacing w:before="0"/>
      </w:pPr>
      <w:r w:rsidRPr="00BF7D8C">
        <w:t>For more information or any questions, please contact: </w:t>
      </w:r>
    </w:p>
    <w:p w14:paraId="1BA6A6C3" w14:textId="77777777" w:rsidR="004F5811" w:rsidRPr="00000E56" w:rsidRDefault="00FA27CB" w:rsidP="00BF7D8C">
      <w:pPr>
        <w:suppressAutoHyphens/>
        <w:autoSpaceDN w:val="0"/>
        <w:spacing w:after="0" w:line="276" w:lineRule="auto"/>
        <w:rPr>
          <w:rFonts w:asciiTheme="minorHAnsi" w:eastAsia="Aptos" w:hAnsiTheme="minorHAnsi" w:cstheme="minorHAnsi"/>
          <w:b/>
          <w:bCs/>
          <w:color w:val="auto"/>
          <w:kern w:val="3"/>
          <w:sz w:val="24"/>
          <w:szCs w:val="24"/>
        </w:rPr>
      </w:pPr>
      <w:r w:rsidRPr="00000E56">
        <w:rPr>
          <w:rFonts w:asciiTheme="minorHAnsi" w:eastAsia="Aptos" w:hAnsiTheme="minorHAnsi" w:cstheme="minorHAnsi"/>
          <w:b/>
          <w:bCs/>
          <w:color w:val="auto"/>
          <w:kern w:val="3"/>
          <w:sz w:val="24"/>
          <w:szCs w:val="24"/>
        </w:rPr>
        <w:t>Community Engagement Officer</w:t>
      </w:r>
    </w:p>
    <w:p w14:paraId="0BC76864" w14:textId="44A2265D" w:rsidR="00FA27CB" w:rsidRPr="00000E56" w:rsidRDefault="00FA27CB" w:rsidP="000E75D1">
      <w:pPr>
        <w:suppressAutoHyphens/>
        <w:autoSpaceDN w:val="0"/>
        <w:spacing w:before="0" w:after="0" w:line="276" w:lineRule="auto"/>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Katie Buddle</w:t>
      </w:r>
    </w:p>
    <w:p w14:paraId="7BFC715B" w14:textId="77777777" w:rsidR="00FA27CB" w:rsidRPr="00000E56" w:rsidRDefault="00FA27CB" w:rsidP="00D463DC">
      <w:pPr>
        <w:suppressAutoHyphens/>
        <w:autoSpaceDN w:val="0"/>
        <w:spacing w:before="0" w:after="160" w:line="360" w:lineRule="auto"/>
        <w:rPr>
          <w:rFonts w:asciiTheme="minorHAnsi" w:eastAsia="Aptos" w:hAnsiTheme="minorHAnsi" w:cstheme="minorHAnsi"/>
          <w:color w:val="auto"/>
          <w:kern w:val="3"/>
          <w:sz w:val="24"/>
          <w:szCs w:val="24"/>
        </w:rPr>
      </w:pPr>
      <w:r w:rsidRPr="00000E56">
        <w:rPr>
          <w:rFonts w:ascii="Segoe UI Emoji" w:eastAsia="Aptos" w:hAnsi="Segoe UI Emoji" w:cs="Segoe UI Emoji"/>
          <w:color w:val="auto"/>
          <w:kern w:val="3"/>
          <w:sz w:val="24"/>
          <w:szCs w:val="24"/>
        </w:rPr>
        <w:t>📧</w:t>
      </w:r>
      <w:r w:rsidRPr="00000E56">
        <w:rPr>
          <w:rFonts w:asciiTheme="minorHAnsi" w:eastAsia="Aptos" w:hAnsiTheme="minorHAnsi" w:cstheme="minorHAnsi"/>
          <w:color w:val="auto"/>
          <w:kern w:val="3"/>
          <w:sz w:val="24"/>
          <w:szCs w:val="24"/>
        </w:rPr>
        <w:t xml:space="preserve"> </w:t>
      </w:r>
      <w:r w:rsidRPr="00000E56">
        <w:rPr>
          <w:rFonts w:asciiTheme="minorHAnsi" w:eastAsia="Aptos" w:hAnsiTheme="minorHAnsi" w:cstheme="minorHAnsi"/>
          <w:b/>
          <w:bCs/>
          <w:color w:val="auto"/>
          <w:kern w:val="3"/>
          <w:sz w:val="24"/>
          <w:szCs w:val="24"/>
        </w:rPr>
        <w:t>katherine.buddle@opan.org.au</w:t>
      </w:r>
    </w:p>
    <w:p w14:paraId="71605DDA" w14:textId="1276042E" w:rsidR="008D4626" w:rsidRPr="00000E56" w:rsidRDefault="00FA27CB" w:rsidP="00BF7D8C">
      <w:pPr>
        <w:suppressAutoHyphens/>
        <w:autoSpaceDN w:val="0"/>
        <w:spacing w:after="160"/>
        <w:rPr>
          <w:rFonts w:asciiTheme="minorHAnsi" w:eastAsia="Aptos" w:hAnsiTheme="minorHAnsi" w:cstheme="minorHAnsi"/>
          <w:color w:val="auto"/>
          <w:kern w:val="3"/>
          <w:sz w:val="24"/>
          <w:szCs w:val="24"/>
        </w:rPr>
      </w:pPr>
      <w:r w:rsidRPr="00000E56">
        <w:rPr>
          <w:rFonts w:asciiTheme="minorHAnsi" w:eastAsia="Aptos" w:hAnsiTheme="minorHAnsi" w:cstheme="minorHAnsi"/>
          <w:color w:val="auto"/>
          <w:kern w:val="3"/>
          <w:sz w:val="24"/>
          <w:szCs w:val="24"/>
        </w:rPr>
        <w:t>We look forward to receiving your application and the opportunity to work together. </w:t>
      </w:r>
    </w:p>
    <w:sectPr w:rsidR="008D4626" w:rsidRPr="00000E56" w:rsidSect="00E67677">
      <w:headerReference w:type="default" r:id="rId11"/>
      <w:footerReference w:type="even" r:id="rId12"/>
      <w:footerReference w:type="default" r:id="rId13"/>
      <w:headerReference w:type="first" r:id="rId14"/>
      <w:footerReference w:type="first" r:id="rId15"/>
      <w:pgSz w:w="11906" w:h="16838" w:code="9"/>
      <w:pgMar w:top="1134" w:right="1134" w:bottom="1134" w:left="1134"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13FF3" w14:textId="77777777" w:rsidR="00B83D48" w:rsidRDefault="00B83D48" w:rsidP="00424875">
      <w:r>
        <w:separator/>
      </w:r>
    </w:p>
    <w:p w14:paraId="76EF282A" w14:textId="77777777" w:rsidR="00B83D48" w:rsidRDefault="00B83D48" w:rsidP="00424875"/>
    <w:p w14:paraId="4FE4B9C2" w14:textId="77777777" w:rsidR="00B83D48" w:rsidRDefault="00B83D48" w:rsidP="00424875"/>
    <w:p w14:paraId="14B733E7" w14:textId="77777777" w:rsidR="00B83D48" w:rsidRDefault="00B83D48" w:rsidP="003D2D87"/>
    <w:p w14:paraId="534ED206" w14:textId="77777777" w:rsidR="00B83D48" w:rsidRDefault="00B83D48" w:rsidP="003D2D87"/>
  </w:endnote>
  <w:endnote w:type="continuationSeparator" w:id="0">
    <w:p w14:paraId="4378DC78" w14:textId="77777777" w:rsidR="00B83D48" w:rsidRDefault="00B83D48" w:rsidP="00424875">
      <w:r>
        <w:continuationSeparator/>
      </w:r>
    </w:p>
    <w:p w14:paraId="0EAEBC57" w14:textId="77777777" w:rsidR="00B83D48" w:rsidRDefault="00B83D48" w:rsidP="00424875"/>
    <w:p w14:paraId="607C19CA" w14:textId="77777777" w:rsidR="00B83D48" w:rsidRDefault="00B83D48" w:rsidP="00424875"/>
    <w:p w14:paraId="13F63F77" w14:textId="77777777" w:rsidR="00B83D48" w:rsidRDefault="00B83D48" w:rsidP="003D2D87"/>
    <w:p w14:paraId="68ED6CFA" w14:textId="77777777" w:rsidR="00B83D48" w:rsidRDefault="00B83D48" w:rsidP="003D2D87"/>
  </w:endnote>
  <w:endnote w:type="continuationNotice" w:id="1">
    <w:p w14:paraId="387AC721" w14:textId="77777777" w:rsidR="00B83D48" w:rsidRDefault="00B83D48" w:rsidP="00424875"/>
    <w:p w14:paraId="593611BB" w14:textId="77777777" w:rsidR="00B83D48" w:rsidRDefault="00B83D48" w:rsidP="00424875"/>
    <w:p w14:paraId="0A531D7C" w14:textId="77777777" w:rsidR="00B83D48" w:rsidRDefault="00B83D48" w:rsidP="00424875"/>
    <w:p w14:paraId="319EDCC3" w14:textId="77777777" w:rsidR="00B83D48" w:rsidRDefault="00B83D48" w:rsidP="003D2D87"/>
    <w:p w14:paraId="3687FFF4" w14:textId="77777777" w:rsidR="00B83D48" w:rsidRDefault="00B83D48" w:rsidP="003D2D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oppins">
    <w:altName w:val="Cambria"/>
    <w:panose1 w:val="00000000000000000000"/>
    <w:charset w:val="00"/>
    <w:family w:val="roman"/>
    <w:notTrueType/>
    <w:pitch w:val="default"/>
    <w:embedRegular r:id="rId1" w:fontKey="{DEBABCA4-211C-4702-97BD-3E7ED9242CB4}"/>
    <w:embedBold r:id="rId2" w:fontKey="{BD4A3B10-82C7-470D-A67C-E80054D9CE2C}"/>
    <w:embedItalic r:id="rId3" w:fontKey="{8AD36194-F009-46B1-A02B-889A0EF7A1B7}"/>
  </w:font>
  <w:font w:name="Calibri">
    <w:panose1 w:val="020F0502020204030204"/>
    <w:charset w:val="00"/>
    <w:family w:val="swiss"/>
    <w:pitch w:val="variable"/>
    <w:sig w:usb0="E4002EFF" w:usb1="C000247B" w:usb2="00000009" w:usb3="00000000" w:csb0="000001FF" w:csb1="00000000"/>
    <w:embedRegular r:id="rId4" w:fontKey="{5963B69D-3219-4016-93E2-9667512B7928}"/>
    <w:embedBold r:id="rId5" w:fontKey="{B9AF7744-AD1E-4883-B7B9-EBC8F87A574A}"/>
    <w:embedItalic r:id="rId6" w:fontKey="{6EDE69E2-8395-49DC-ACB0-C807941A269B}"/>
  </w:font>
  <w:font w:name="Poppins SemiBold">
    <w:panose1 w:val="00000000000000000000"/>
    <w:charset w:val="00"/>
    <w:family w:val="roman"/>
    <w:notTrueType/>
    <w:pitch w:val="default"/>
    <w:embedRegular r:id="rId7" w:fontKey="{887D0658-7676-4201-A2A1-645C866E6182}"/>
    <w:embedBold r:id="rId8" w:fontKey="{29E57C48-7299-44E9-8F0E-20971B3CF111}"/>
    <w:embedBoldItalic r:id="rId9" w:fontKey="{F34B9442-263E-4E5A-8D30-95D0AFF379DE}"/>
  </w:font>
  <w:font w:name="MS Gothic">
    <w:altName w:val="ＭＳ ゴシック"/>
    <w:panose1 w:val="020B0609070205080204"/>
    <w:charset w:val="80"/>
    <w:family w:val="modern"/>
    <w:pitch w:val="fixed"/>
    <w:sig w:usb0="E00002FF" w:usb1="6AC7FDFB" w:usb2="08000012" w:usb3="00000000" w:csb0="0002009F" w:csb1="00000000"/>
    <w:embedRegular r:id="rId10" w:subsetted="1" w:fontKey="{9EEEA397-4FAC-463A-B483-6B8F55E95F26}"/>
  </w:font>
  <w:font w:name="MS Mincho">
    <w:altName w:val="ＭＳ 明朝"/>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embedRegular r:id="rId11" w:fontKey="{E3A29ABC-23A9-426E-A731-CCC8E5CDAC2F}"/>
    <w:embedBold r:id="rId12" w:fontKey="{F7E805D8-3F1B-4059-B278-D433609CF2E5}"/>
  </w:font>
  <w:font w:name="Segoe UI Symbol">
    <w:panose1 w:val="020B0502040204020203"/>
    <w:charset w:val="00"/>
    <w:family w:val="swiss"/>
    <w:pitch w:val="variable"/>
    <w:sig w:usb0="800001E3" w:usb1="1200FFEF" w:usb2="00040000" w:usb3="00000000" w:csb0="00000001" w:csb1="00000000"/>
    <w:embedRegular r:id="rId13" w:fontKey="{1D15A479-380B-45A2-B0E0-465BC5C13C47}"/>
  </w:font>
  <w:font w:name="Segoe UI Emoji">
    <w:panose1 w:val="020B0502040204020203"/>
    <w:charset w:val="00"/>
    <w:family w:val="swiss"/>
    <w:pitch w:val="variable"/>
    <w:sig w:usb0="00000003" w:usb1="02000000" w:usb2="00000000" w:usb3="00000000" w:csb0="00000001" w:csb1="00000000"/>
    <w:embedRegular r:id="rId14" w:fontKey="{D1022451-DFE8-40FE-B1D9-EDC344EB8B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36808782"/>
      <w:docPartObj>
        <w:docPartGallery w:val="Page Numbers (Bottom of Page)"/>
        <w:docPartUnique/>
      </w:docPartObj>
    </w:sdtPr>
    <w:sdtContent>
      <w:p w14:paraId="535B1371" w14:textId="77777777" w:rsidR="00CC2371" w:rsidRDefault="00CC2371" w:rsidP="00D9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02207928"/>
      <w:docPartObj>
        <w:docPartGallery w:val="Page Numbers (Bottom of Page)"/>
        <w:docPartUnique/>
      </w:docPartObj>
    </w:sdtPr>
    <w:sdtContent>
      <w:p w14:paraId="6805AE64" w14:textId="77777777" w:rsidR="00CC2371" w:rsidRDefault="00CC2371" w:rsidP="00CC237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001216" w14:textId="77777777" w:rsidR="00296A8C" w:rsidRDefault="00296A8C" w:rsidP="00CC23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2"/>
      <w:gridCol w:w="3227"/>
      <w:gridCol w:w="3169"/>
    </w:tblGrid>
    <w:tr w:rsidR="00040BB2" w:rsidRPr="00273023" w14:paraId="08853C88" w14:textId="77777777" w:rsidTr="00A75FD7">
      <w:tc>
        <w:tcPr>
          <w:tcW w:w="1682" w:type="pct"/>
          <w:vAlign w:val="center"/>
        </w:tcPr>
        <w:p w14:paraId="7C60FE2A" w14:textId="77777777" w:rsidR="00040BB2" w:rsidRPr="00273023" w:rsidRDefault="00040BB2" w:rsidP="00040BB2">
          <w:pPr>
            <w:pStyle w:val="Footer"/>
          </w:pPr>
          <w:r>
            <w:rPr>
              <w:noProof/>
            </w:rPr>
            <w:drawing>
              <wp:inline distT="0" distB="0" distL="0" distR="0" wp14:anchorId="7A6FD3D7" wp14:editId="2F1EE647">
                <wp:extent cx="1028086" cy="344384"/>
                <wp:effectExtent l="0" t="0" r="635"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63409" cy="356216"/>
                        </a:xfrm>
                        <a:prstGeom prst="rect">
                          <a:avLst/>
                        </a:prstGeom>
                      </pic:spPr>
                    </pic:pic>
                  </a:graphicData>
                </a:graphic>
              </wp:inline>
            </w:drawing>
          </w:r>
        </w:p>
      </w:tc>
      <w:tc>
        <w:tcPr>
          <w:tcW w:w="1674" w:type="pct"/>
          <w:vAlign w:val="center"/>
        </w:tcPr>
        <w:p w14:paraId="30037A29" w14:textId="77777777" w:rsidR="00040BB2" w:rsidRPr="00654683" w:rsidRDefault="00040BB2" w:rsidP="00040BB2">
          <w:pPr>
            <w:pStyle w:val="Footer"/>
            <w:jc w:val="center"/>
            <w:rPr>
              <w:rFonts w:asciiTheme="majorHAnsi" w:hAnsiTheme="majorHAnsi" w:cstheme="majorHAnsi"/>
              <w:b/>
              <w:bCs/>
            </w:rPr>
          </w:pPr>
        </w:p>
      </w:tc>
      <w:tc>
        <w:tcPr>
          <w:tcW w:w="1644" w:type="pct"/>
          <w:vAlign w:val="center"/>
        </w:tcPr>
        <w:p w14:paraId="107235C3" w14:textId="77777777" w:rsidR="00040BB2" w:rsidRPr="00273023" w:rsidRDefault="00040BB2" w:rsidP="00040BB2">
          <w:pPr>
            <w:pStyle w:val="Footer"/>
            <w:jc w:val="right"/>
          </w:pPr>
          <w:r w:rsidRPr="00654683">
            <w:fldChar w:fldCharType="begin"/>
          </w:r>
          <w:r w:rsidRPr="00654683">
            <w:instrText xml:space="preserve"> PAGE   \* MERGEFORMAT </w:instrText>
          </w:r>
          <w:r w:rsidRPr="00654683">
            <w:fldChar w:fldCharType="separate"/>
          </w:r>
          <w:r>
            <w:t>3</w:t>
          </w:r>
          <w:r w:rsidRPr="00654683">
            <w:rPr>
              <w:noProof/>
            </w:rPr>
            <w:fldChar w:fldCharType="end"/>
          </w:r>
        </w:p>
      </w:tc>
    </w:tr>
  </w:tbl>
  <w:p w14:paraId="20ACD076" w14:textId="5D52A7B6" w:rsidR="00795699" w:rsidRPr="00131986" w:rsidRDefault="00E67677" w:rsidP="00E67677">
    <w:pPr>
      <w:tabs>
        <w:tab w:val="left" w:pos="3907"/>
      </w:tabs>
      <w:ind w:right="360"/>
      <w:rPr>
        <w:sz w:val="16"/>
        <w:szCs w:val="16"/>
      </w:rPr>
    </w:pP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1865964D" w14:paraId="36E5C138" w14:textId="77777777" w:rsidTr="1865964D">
      <w:trPr>
        <w:trHeight w:val="300"/>
      </w:trPr>
      <w:tc>
        <w:tcPr>
          <w:tcW w:w="3210" w:type="dxa"/>
        </w:tcPr>
        <w:p w14:paraId="6548F63B" w14:textId="7A949652" w:rsidR="1865964D" w:rsidRDefault="1865964D" w:rsidP="1865964D">
          <w:pPr>
            <w:pStyle w:val="Header"/>
            <w:ind w:left="-115"/>
          </w:pPr>
        </w:p>
      </w:tc>
      <w:tc>
        <w:tcPr>
          <w:tcW w:w="3210" w:type="dxa"/>
        </w:tcPr>
        <w:p w14:paraId="30D75BF0" w14:textId="2BD62A38" w:rsidR="1865964D" w:rsidRDefault="1865964D" w:rsidP="1865964D">
          <w:pPr>
            <w:pStyle w:val="Header"/>
            <w:jc w:val="center"/>
          </w:pPr>
        </w:p>
      </w:tc>
      <w:tc>
        <w:tcPr>
          <w:tcW w:w="3210" w:type="dxa"/>
        </w:tcPr>
        <w:p w14:paraId="2F049CB4" w14:textId="1B1781D6" w:rsidR="1865964D" w:rsidRDefault="1865964D" w:rsidP="1865964D">
          <w:pPr>
            <w:pStyle w:val="Header"/>
            <w:ind w:right="-115"/>
            <w:jc w:val="right"/>
          </w:pPr>
        </w:p>
      </w:tc>
    </w:tr>
  </w:tbl>
  <w:p w14:paraId="1ED7451E" w14:textId="20C7F36A" w:rsidR="1865964D" w:rsidRDefault="1865964D" w:rsidP="186596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F4A75" w14:textId="77777777" w:rsidR="00B83D48" w:rsidRDefault="00B83D48" w:rsidP="00424875">
      <w:r>
        <w:separator/>
      </w:r>
    </w:p>
    <w:p w14:paraId="2A384E76" w14:textId="77777777" w:rsidR="00B83D48" w:rsidRDefault="00B83D48" w:rsidP="00424875"/>
    <w:p w14:paraId="4D26C455" w14:textId="77777777" w:rsidR="00B83D48" w:rsidRDefault="00B83D48" w:rsidP="00424875"/>
    <w:p w14:paraId="6346C4F2" w14:textId="77777777" w:rsidR="00B83D48" w:rsidRDefault="00B83D48" w:rsidP="003D2D87"/>
    <w:p w14:paraId="2CFE707A" w14:textId="77777777" w:rsidR="00B83D48" w:rsidRDefault="00B83D48" w:rsidP="003D2D87"/>
  </w:footnote>
  <w:footnote w:type="continuationSeparator" w:id="0">
    <w:p w14:paraId="4CA2D195" w14:textId="77777777" w:rsidR="00B83D48" w:rsidRDefault="00B83D48" w:rsidP="00424875">
      <w:r>
        <w:continuationSeparator/>
      </w:r>
    </w:p>
    <w:p w14:paraId="1D4F0F82" w14:textId="77777777" w:rsidR="00B83D48" w:rsidRDefault="00B83D48" w:rsidP="00424875"/>
    <w:p w14:paraId="7D12A18D" w14:textId="77777777" w:rsidR="00B83D48" w:rsidRDefault="00B83D48" w:rsidP="00424875"/>
    <w:p w14:paraId="4ECC8852" w14:textId="77777777" w:rsidR="00B83D48" w:rsidRDefault="00B83D48" w:rsidP="003D2D87"/>
    <w:p w14:paraId="1796936C" w14:textId="77777777" w:rsidR="00B83D48" w:rsidRDefault="00B83D48" w:rsidP="003D2D87"/>
  </w:footnote>
  <w:footnote w:type="continuationNotice" w:id="1">
    <w:p w14:paraId="1ED80FEA" w14:textId="77777777" w:rsidR="00B83D48" w:rsidRDefault="00B83D48" w:rsidP="00424875"/>
    <w:p w14:paraId="61E752D5" w14:textId="77777777" w:rsidR="00B83D48" w:rsidRDefault="00B83D48" w:rsidP="00424875"/>
    <w:p w14:paraId="02619285" w14:textId="77777777" w:rsidR="00B83D48" w:rsidRDefault="00B83D48" w:rsidP="00424875"/>
    <w:p w14:paraId="743EA353" w14:textId="77777777" w:rsidR="00B83D48" w:rsidRDefault="00B83D48" w:rsidP="003D2D87"/>
    <w:p w14:paraId="220C8B09" w14:textId="77777777" w:rsidR="00B83D48" w:rsidRDefault="00B83D48" w:rsidP="003D2D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5C4F6" w14:textId="77777777" w:rsidR="00795699" w:rsidRPr="0090689F" w:rsidRDefault="0090689F" w:rsidP="0090689F">
    <w:r>
      <w:rPr>
        <w:noProof/>
      </w:rPr>
      <w:drawing>
        <wp:inline distT="0" distB="0" distL="0" distR="0" wp14:anchorId="49F49D7F" wp14:editId="484AE73B">
          <wp:extent cx="1485900" cy="493810"/>
          <wp:effectExtent l="0" t="0" r="0" b="1905"/>
          <wp:docPr id="205295542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18045"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05165" cy="50021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726C" w14:textId="77777777" w:rsidR="00296A8C" w:rsidRDefault="00296A8C">
    <w:pPr>
      <w:pStyle w:val="Header"/>
    </w:pPr>
    <w:r>
      <w:rPr>
        <w:noProof/>
      </w:rPr>
      <w:drawing>
        <wp:inline distT="0" distB="0" distL="0" distR="0" wp14:anchorId="7C959C6B" wp14:editId="129EBAD9">
          <wp:extent cx="2286000" cy="759708"/>
          <wp:effectExtent l="0" t="0" r="0" b="2540"/>
          <wp:docPr id="105835263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18045"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48949" cy="7806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256AEB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3BDE03DA"/>
    <w:lvl w:ilvl="0">
      <w:start w:val="1"/>
      <w:numFmt w:val="bullet"/>
      <w:pStyle w:val="ListBullet"/>
      <w:lvlText w:val=""/>
      <w:lvlJc w:val="left"/>
      <w:pPr>
        <w:ind w:left="360" w:hanging="360"/>
      </w:pPr>
      <w:rPr>
        <w:rFonts w:ascii="Symbol" w:hAnsi="Symbol" w:hint="default"/>
        <w:color w:val="5E2D91" w:themeColor="accent1"/>
      </w:rPr>
    </w:lvl>
  </w:abstractNum>
  <w:abstractNum w:abstractNumId="2" w15:restartNumberingAfterBreak="0">
    <w:nsid w:val="0C6E0C24"/>
    <w:multiLevelType w:val="hybridMultilevel"/>
    <w:tmpl w:val="D7463EB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8405ED3"/>
    <w:multiLevelType w:val="hybridMultilevel"/>
    <w:tmpl w:val="E536DEB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8550C00"/>
    <w:multiLevelType w:val="hybridMultilevel"/>
    <w:tmpl w:val="68B20D7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4A6C506B"/>
    <w:multiLevelType w:val="hybridMultilevel"/>
    <w:tmpl w:val="D038845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78336059">
    <w:abstractNumId w:val="1"/>
  </w:num>
  <w:num w:numId="2" w16cid:durableId="2004432570">
    <w:abstractNumId w:val="0"/>
  </w:num>
  <w:num w:numId="3" w16cid:durableId="541090245">
    <w:abstractNumId w:val="2"/>
  </w:num>
  <w:num w:numId="4" w16cid:durableId="312220554">
    <w:abstractNumId w:val="4"/>
  </w:num>
  <w:num w:numId="5" w16cid:durableId="1737507813">
    <w:abstractNumId w:val="5"/>
  </w:num>
  <w:num w:numId="6" w16cid:durableId="34605954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0F2"/>
    <w:rsid w:val="00000E56"/>
    <w:rsid w:val="00001444"/>
    <w:rsid w:val="0000156A"/>
    <w:rsid w:val="00004A2D"/>
    <w:rsid w:val="00007A7E"/>
    <w:rsid w:val="0001758C"/>
    <w:rsid w:val="00022874"/>
    <w:rsid w:val="00023D05"/>
    <w:rsid w:val="000249FC"/>
    <w:rsid w:val="00033C02"/>
    <w:rsid w:val="00040176"/>
    <w:rsid w:val="00040BB2"/>
    <w:rsid w:val="00047845"/>
    <w:rsid w:val="000616EB"/>
    <w:rsid w:val="000650B0"/>
    <w:rsid w:val="00065786"/>
    <w:rsid w:val="0007347E"/>
    <w:rsid w:val="000740D2"/>
    <w:rsid w:val="0008419E"/>
    <w:rsid w:val="000904E1"/>
    <w:rsid w:val="0009069F"/>
    <w:rsid w:val="000914FA"/>
    <w:rsid w:val="00093590"/>
    <w:rsid w:val="000A053C"/>
    <w:rsid w:val="000A3655"/>
    <w:rsid w:val="000A5948"/>
    <w:rsid w:val="000A59FA"/>
    <w:rsid w:val="000A7541"/>
    <w:rsid w:val="000B05C2"/>
    <w:rsid w:val="000B50E0"/>
    <w:rsid w:val="000C78EF"/>
    <w:rsid w:val="000D1F05"/>
    <w:rsid w:val="000D424F"/>
    <w:rsid w:val="000E16F1"/>
    <w:rsid w:val="000E75D1"/>
    <w:rsid w:val="000F28A1"/>
    <w:rsid w:val="00100631"/>
    <w:rsid w:val="00111A5B"/>
    <w:rsid w:val="00111B12"/>
    <w:rsid w:val="00115B0D"/>
    <w:rsid w:val="00120F4F"/>
    <w:rsid w:val="00124625"/>
    <w:rsid w:val="00131986"/>
    <w:rsid w:val="00131CA7"/>
    <w:rsid w:val="00131DE2"/>
    <w:rsid w:val="0013478A"/>
    <w:rsid w:val="0013557C"/>
    <w:rsid w:val="00147438"/>
    <w:rsid w:val="00164815"/>
    <w:rsid w:val="00165860"/>
    <w:rsid w:val="00174FA9"/>
    <w:rsid w:val="00176AD2"/>
    <w:rsid w:val="00177DAA"/>
    <w:rsid w:val="00184182"/>
    <w:rsid w:val="0018699B"/>
    <w:rsid w:val="00193AE5"/>
    <w:rsid w:val="001972EA"/>
    <w:rsid w:val="00197860"/>
    <w:rsid w:val="00197D41"/>
    <w:rsid w:val="001A1659"/>
    <w:rsid w:val="001A2941"/>
    <w:rsid w:val="001A53C5"/>
    <w:rsid w:val="001B1DD1"/>
    <w:rsid w:val="001B2DB9"/>
    <w:rsid w:val="001B4A78"/>
    <w:rsid w:val="001B5D28"/>
    <w:rsid w:val="001C399F"/>
    <w:rsid w:val="001D0A83"/>
    <w:rsid w:val="001D6EE4"/>
    <w:rsid w:val="001E1269"/>
    <w:rsid w:val="001E21DF"/>
    <w:rsid w:val="001E5D6B"/>
    <w:rsid w:val="001E74D2"/>
    <w:rsid w:val="001F1127"/>
    <w:rsid w:val="002100C4"/>
    <w:rsid w:val="00217309"/>
    <w:rsid w:val="00224440"/>
    <w:rsid w:val="00226E20"/>
    <w:rsid w:val="002273A0"/>
    <w:rsid w:val="00230D5B"/>
    <w:rsid w:val="002348B2"/>
    <w:rsid w:val="00237247"/>
    <w:rsid w:val="002376FE"/>
    <w:rsid w:val="0024354D"/>
    <w:rsid w:val="0025741D"/>
    <w:rsid w:val="002720D0"/>
    <w:rsid w:val="002747B5"/>
    <w:rsid w:val="002918D3"/>
    <w:rsid w:val="00296A8C"/>
    <w:rsid w:val="002977B3"/>
    <w:rsid w:val="00297D6C"/>
    <w:rsid w:val="002A5EAD"/>
    <w:rsid w:val="002A682A"/>
    <w:rsid w:val="002A6847"/>
    <w:rsid w:val="002B3442"/>
    <w:rsid w:val="002B6466"/>
    <w:rsid w:val="002B67D7"/>
    <w:rsid w:val="002B6F2D"/>
    <w:rsid w:val="002C1123"/>
    <w:rsid w:val="002D4331"/>
    <w:rsid w:val="002E6B5D"/>
    <w:rsid w:val="002F01AC"/>
    <w:rsid w:val="002F0235"/>
    <w:rsid w:val="003115CA"/>
    <w:rsid w:val="00311CB3"/>
    <w:rsid w:val="00313C3D"/>
    <w:rsid w:val="00314621"/>
    <w:rsid w:val="0032254E"/>
    <w:rsid w:val="00332725"/>
    <w:rsid w:val="003332C2"/>
    <w:rsid w:val="00334ADE"/>
    <w:rsid w:val="00342D64"/>
    <w:rsid w:val="0034464B"/>
    <w:rsid w:val="003446BE"/>
    <w:rsid w:val="00345B5F"/>
    <w:rsid w:val="003467B8"/>
    <w:rsid w:val="003530F2"/>
    <w:rsid w:val="003533A8"/>
    <w:rsid w:val="003648E6"/>
    <w:rsid w:val="00381C5B"/>
    <w:rsid w:val="003864CF"/>
    <w:rsid w:val="003A5260"/>
    <w:rsid w:val="003A569D"/>
    <w:rsid w:val="003B6E04"/>
    <w:rsid w:val="003C42EA"/>
    <w:rsid w:val="003C5F02"/>
    <w:rsid w:val="003D2D87"/>
    <w:rsid w:val="003D7CFF"/>
    <w:rsid w:val="003D7EF6"/>
    <w:rsid w:val="003E050A"/>
    <w:rsid w:val="003E0D54"/>
    <w:rsid w:val="003E1509"/>
    <w:rsid w:val="003E4C49"/>
    <w:rsid w:val="003F32CD"/>
    <w:rsid w:val="003F3B4D"/>
    <w:rsid w:val="003F63C5"/>
    <w:rsid w:val="004040C3"/>
    <w:rsid w:val="00424875"/>
    <w:rsid w:val="00427511"/>
    <w:rsid w:val="00427626"/>
    <w:rsid w:val="00435706"/>
    <w:rsid w:val="00435E8A"/>
    <w:rsid w:val="004362B5"/>
    <w:rsid w:val="0043633B"/>
    <w:rsid w:val="00441602"/>
    <w:rsid w:val="004432C8"/>
    <w:rsid w:val="00444988"/>
    <w:rsid w:val="00461388"/>
    <w:rsid w:val="00466A17"/>
    <w:rsid w:val="00484106"/>
    <w:rsid w:val="004848BD"/>
    <w:rsid w:val="004A055C"/>
    <w:rsid w:val="004A5E83"/>
    <w:rsid w:val="004B0BA5"/>
    <w:rsid w:val="004B0FB9"/>
    <w:rsid w:val="004B4EE2"/>
    <w:rsid w:val="004B5DD6"/>
    <w:rsid w:val="004C031B"/>
    <w:rsid w:val="004D2568"/>
    <w:rsid w:val="004E0640"/>
    <w:rsid w:val="004F4B49"/>
    <w:rsid w:val="004F5811"/>
    <w:rsid w:val="004F6620"/>
    <w:rsid w:val="00500106"/>
    <w:rsid w:val="00504498"/>
    <w:rsid w:val="00542DA8"/>
    <w:rsid w:val="005532FF"/>
    <w:rsid w:val="005558F2"/>
    <w:rsid w:val="005629D1"/>
    <w:rsid w:val="005713E4"/>
    <w:rsid w:val="00572D9E"/>
    <w:rsid w:val="00573886"/>
    <w:rsid w:val="0058534B"/>
    <w:rsid w:val="005A07EF"/>
    <w:rsid w:val="005A31B6"/>
    <w:rsid w:val="005A4E18"/>
    <w:rsid w:val="005A50EF"/>
    <w:rsid w:val="005D25FF"/>
    <w:rsid w:val="005D3088"/>
    <w:rsid w:val="005D6EC2"/>
    <w:rsid w:val="005F0845"/>
    <w:rsid w:val="005F67F9"/>
    <w:rsid w:val="005F6FEF"/>
    <w:rsid w:val="00601ADF"/>
    <w:rsid w:val="00603ABD"/>
    <w:rsid w:val="00607046"/>
    <w:rsid w:val="006150D2"/>
    <w:rsid w:val="006165DF"/>
    <w:rsid w:val="00621CE5"/>
    <w:rsid w:val="00622B0E"/>
    <w:rsid w:val="0063473D"/>
    <w:rsid w:val="0065476C"/>
    <w:rsid w:val="00656BA1"/>
    <w:rsid w:val="00660205"/>
    <w:rsid w:val="0066147D"/>
    <w:rsid w:val="00665B1F"/>
    <w:rsid w:val="00666AF8"/>
    <w:rsid w:val="00667EE1"/>
    <w:rsid w:val="00670FFE"/>
    <w:rsid w:val="00675ADA"/>
    <w:rsid w:val="00690CE9"/>
    <w:rsid w:val="006A0B7A"/>
    <w:rsid w:val="006A2400"/>
    <w:rsid w:val="006A4B62"/>
    <w:rsid w:val="006B2069"/>
    <w:rsid w:val="006C2BDE"/>
    <w:rsid w:val="006D633C"/>
    <w:rsid w:val="006F431B"/>
    <w:rsid w:val="006F7469"/>
    <w:rsid w:val="0070030B"/>
    <w:rsid w:val="00704A8C"/>
    <w:rsid w:val="00704AD6"/>
    <w:rsid w:val="00706D8A"/>
    <w:rsid w:val="007149C3"/>
    <w:rsid w:val="00717AEC"/>
    <w:rsid w:val="00722AE1"/>
    <w:rsid w:val="00735E91"/>
    <w:rsid w:val="00736DD3"/>
    <w:rsid w:val="00741ADF"/>
    <w:rsid w:val="00742F54"/>
    <w:rsid w:val="007433EF"/>
    <w:rsid w:val="00765CA5"/>
    <w:rsid w:val="007677DB"/>
    <w:rsid w:val="00795699"/>
    <w:rsid w:val="007962A5"/>
    <w:rsid w:val="00797B79"/>
    <w:rsid w:val="007A2D5E"/>
    <w:rsid w:val="007A44C1"/>
    <w:rsid w:val="007A5038"/>
    <w:rsid w:val="007B07EA"/>
    <w:rsid w:val="007D7C76"/>
    <w:rsid w:val="007E3347"/>
    <w:rsid w:val="00804576"/>
    <w:rsid w:val="008066AE"/>
    <w:rsid w:val="00807DFF"/>
    <w:rsid w:val="00831D5E"/>
    <w:rsid w:val="008426C1"/>
    <w:rsid w:val="00846164"/>
    <w:rsid w:val="0085023E"/>
    <w:rsid w:val="00867856"/>
    <w:rsid w:val="00890823"/>
    <w:rsid w:val="00896100"/>
    <w:rsid w:val="008968CC"/>
    <w:rsid w:val="008A391D"/>
    <w:rsid w:val="008B1B3D"/>
    <w:rsid w:val="008C1455"/>
    <w:rsid w:val="008C1A19"/>
    <w:rsid w:val="008D20AA"/>
    <w:rsid w:val="008D4626"/>
    <w:rsid w:val="008E0314"/>
    <w:rsid w:val="008F43FE"/>
    <w:rsid w:val="00901EB5"/>
    <w:rsid w:val="0090689F"/>
    <w:rsid w:val="009230FB"/>
    <w:rsid w:val="009261D4"/>
    <w:rsid w:val="00931236"/>
    <w:rsid w:val="0094120E"/>
    <w:rsid w:val="00942545"/>
    <w:rsid w:val="00942820"/>
    <w:rsid w:val="00944022"/>
    <w:rsid w:val="00955EAB"/>
    <w:rsid w:val="0095792F"/>
    <w:rsid w:val="0096048F"/>
    <w:rsid w:val="00972053"/>
    <w:rsid w:val="00980CDC"/>
    <w:rsid w:val="00984D6A"/>
    <w:rsid w:val="009912FB"/>
    <w:rsid w:val="00994B7D"/>
    <w:rsid w:val="00995F6A"/>
    <w:rsid w:val="00997F58"/>
    <w:rsid w:val="009A58C3"/>
    <w:rsid w:val="009A6880"/>
    <w:rsid w:val="009B0191"/>
    <w:rsid w:val="009C37CB"/>
    <w:rsid w:val="009C5D30"/>
    <w:rsid w:val="009C6FDB"/>
    <w:rsid w:val="009D0D9B"/>
    <w:rsid w:val="009D28EE"/>
    <w:rsid w:val="009D3DF1"/>
    <w:rsid w:val="009D5142"/>
    <w:rsid w:val="009D6982"/>
    <w:rsid w:val="009D7812"/>
    <w:rsid w:val="009E1247"/>
    <w:rsid w:val="009E4CBB"/>
    <w:rsid w:val="009E5618"/>
    <w:rsid w:val="009E5CF6"/>
    <w:rsid w:val="009F355F"/>
    <w:rsid w:val="009F67C3"/>
    <w:rsid w:val="00A00C0F"/>
    <w:rsid w:val="00A10AB4"/>
    <w:rsid w:val="00A11BC2"/>
    <w:rsid w:val="00A1557C"/>
    <w:rsid w:val="00A21D94"/>
    <w:rsid w:val="00A25FBC"/>
    <w:rsid w:val="00A43D55"/>
    <w:rsid w:val="00A54757"/>
    <w:rsid w:val="00A55D65"/>
    <w:rsid w:val="00A635C7"/>
    <w:rsid w:val="00A71F01"/>
    <w:rsid w:val="00A729A4"/>
    <w:rsid w:val="00A75FD7"/>
    <w:rsid w:val="00A81335"/>
    <w:rsid w:val="00A8607A"/>
    <w:rsid w:val="00A9645A"/>
    <w:rsid w:val="00AA05FE"/>
    <w:rsid w:val="00AA2671"/>
    <w:rsid w:val="00AA7A2B"/>
    <w:rsid w:val="00AC54F0"/>
    <w:rsid w:val="00AC7FF5"/>
    <w:rsid w:val="00AD2522"/>
    <w:rsid w:val="00AD363D"/>
    <w:rsid w:val="00AD564E"/>
    <w:rsid w:val="00AD63DC"/>
    <w:rsid w:val="00AE0D6D"/>
    <w:rsid w:val="00AE11A6"/>
    <w:rsid w:val="00AE4368"/>
    <w:rsid w:val="00AF6B4A"/>
    <w:rsid w:val="00B0654E"/>
    <w:rsid w:val="00B070B4"/>
    <w:rsid w:val="00B10043"/>
    <w:rsid w:val="00B11D94"/>
    <w:rsid w:val="00B11EEC"/>
    <w:rsid w:val="00B12B8C"/>
    <w:rsid w:val="00B17F0E"/>
    <w:rsid w:val="00B21374"/>
    <w:rsid w:val="00B27420"/>
    <w:rsid w:val="00B354BD"/>
    <w:rsid w:val="00B4450F"/>
    <w:rsid w:val="00B4652B"/>
    <w:rsid w:val="00B728A4"/>
    <w:rsid w:val="00B80C64"/>
    <w:rsid w:val="00B81F79"/>
    <w:rsid w:val="00B83D48"/>
    <w:rsid w:val="00B8522A"/>
    <w:rsid w:val="00B85C9C"/>
    <w:rsid w:val="00B979C3"/>
    <w:rsid w:val="00BA13BC"/>
    <w:rsid w:val="00BA5388"/>
    <w:rsid w:val="00BC413D"/>
    <w:rsid w:val="00BE78A1"/>
    <w:rsid w:val="00BF022E"/>
    <w:rsid w:val="00BF04FA"/>
    <w:rsid w:val="00BF7AC9"/>
    <w:rsid w:val="00BF7D8C"/>
    <w:rsid w:val="00C02775"/>
    <w:rsid w:val="00C079E2"/>
    <w:rsid w:val="00C12CC7"/>
    <w:rsid w:val="00C1790A"/>
    <w:rsid w:val="00C256EA"/>
    <w:rsid w:val="00C26000"/>
    <w:rsid w:val="00C332A0"/>
    <w:rsid w:val="00C425C3"/>
    <w:rsid w:val="00C51637"/>
    <w:rsid w:val="00C54669"/>
    <w:rsid w:val="00C571CB"/>
    <w:rsid w:val="00C65A7D"/>
    <w:rsid w:val="00C84F5D"/>
    <w:rsid w:val="00C86451"/>
    <w:rsid w:val="00C866B0"/>
    <w:rsid w:val="00C86CC8"/>
    <w:rsid w:val="00C90A50"/>
    <w:rsid w:val="00C93AD6"/>
    <w:rsid w:val="00CA18DC"/>
    <w:rsid w:val="00CC1A57"/>
    <w:rsid w:val="00CC2371"/>
    <w:rsid w:val="00CC72DF"/>
    <w:rsid w:val="00CD14B0"/>
    <w:rsid w:val="00CD199D"/>
    <w:rsid w:val="00CD580A"/>
    <w:rsid w:val="00CE1B37"/>
    <w:rsid w:val="00CE1DDD"/>
    <w:rsid w:val="00CE7E3F"/>
    <w:rsid w:val="00CF3700"/>
    <w:rsid w:val="00CF52FE"/>
    <w:rsid w:val="00D20F44"/>
    <w:rsid w:val="00D24568"/>
    <w:rsid w:val="00D30070"/>
    <w:rsid w:val="00D406AE"/>
    <w:rsid w:val="00D435E5"/>
    <w:rsid w:val="00D463DC"/>
    <w:rsid w:val="00D46EAF"/>
    <w:rsid w:val="00D50858"/>
    <w:rsid w:val="00D541C8"/>
    <w:rsid w:val="00D67651"/>
    <w:rsid w:val="00D71ABA"/>
    <w:rsid w:val="00D75F47"/>
    <w:rsid w:val="00D77719"/>
    <w:rsid w:val="00D77F9D"/>
    <w:rsid w:val="00D83883"/>
    <w:rsid w:val="00D918B4"/>
    <w:rsid w:val="00D94169"/>
    <w:rsid w:val="00D94E9B"/>
    <w:rsid w:val="00D95076"/>
    <w:rsid w:val="00D95953"/>
    <w:rsid w:val="00DC148A"/>
    <w:rsid w:val="00DD05FB"/>
    <w:rsid w:val="00DD15B0"/>
    <w:rsid w:val="00DD23AD"/>
    <w:rsid w:val="00DE49E8"/>
    <w:rsid w:val="00DE7B52"/>
    <w:rsid w:val="00DF1BF4"/>
    <w:rsid w:val="00DF74E6"/>
    <w:rsid w:val="00E11B44"/>
    <w:rsid w:val="00E129A4"/>
    <w:rsid w:val="00E251AA"/>
    <w:rsid w:val="00E25D1B"/>
    <w:rsid w:val="00E27F27"/>
    <w:rsid w:val="00E42DF2"/>
    <w:rsid w:val="00E65EF0"/>
    <w:rsid w:val="00E67677"/>
    <w:rsid w:val="00E72ED2"/>
    <w:rsid w:val="00E77509"/>
    <w:rsid w:val="00E806B4"/>
    <w:rsid w:val="00E87B80"/>
    <w:rsid w:val="00E92E8A"/>
    <w:rsid w:val="00E955FF"/>
    <w:rsid w:val="00E957F7"/>
    <w:rsid w:val="00E97E8C"/>
    <w:rsid w:val="00EA54BA"/>
    <w:rsid w:val="00EA6089"/>
    <w:rsid w:val="00EA6DDB"/>
    <w:rsid w:val="00EA707E"/>
    <w:rsid w:val="00EC0D30"/>
    <w:rsid w:val="00EC2261"/>
    <w:rsid w:val="00ED010F"/>
    <w:rsid w:val="00ED3BA9"/>
    <w:rsid w:val="00ED44F4"/>
    <w:rsid w:val="00ED4609"/>
    <w:rsid w:val="00ED5AE8"/>
    <w:rsid w:val="00ED7463"/>
    <w:rsid w:val="00EE2B3F"/>
    <w:rsid w:val="00F05C6A"/>
    <w:rsid w:val="00F06326"/>
    <w:rsid w:val="00F06B32"/>
    <w:rsid w:val="00F07DA7"/>
    <w:rsid w:val="00F106E0"/>
    <w:rsid w:val="00F12914"/>
    <w:rsid w:val="00F24870"/>
    <w:rsid w:val="00F249F2"/>
    <w:rsid w:val="00F2676C"/>
    <w:rsid w:val="00F26E68"/>
    <w:rsid w:val="00F34B94"/>
    <w:rsid w:val="00F37741"/>
    <w:rsid w:val="00F47609"/>
    <w:rsid w:val="00F514CE"/>
    <w:rsid w:val="00F51E45"/>
    <w:rsid w:val="00F61053"/>
    <w:rsid w:val="00F73748"/>
    <w:rsid w:val="00F95D8F"/>
    <w:rsid w:val="00F97228"/>
    <w:rsid w:val="00F97FE3"/>
    <w:rsid w:val="00FA0304"/>
    <w:rsid w:val="00FA27CB"/>
    <w:rsid w:val="00FB1C29"/>
    <w:rsid w:val="00FE01AA"/>
    <w:rsid w:val="00FF0D64"/>
    <w:rsid w:val="00FF7F25"/>
    <w:rsid w:val="00FF7F62"/>
    <w:rsid w:val="03653DC1"/>
    <w:rsid w:val="099F7DF9"/>
    <w:rsid w:val="1865964D"/>
    <w:rsid w:val="19021C98"/>
    <w:rsid w:val="25FD0734"/>
    <w:rsid w:val="26B6398E"/>
    <w:rsid w:val="37433F5B"/>
    <w:rsid w:val="3B13E005"/>
    <w:rsid w:val="40F02AD3"/>
    <w:rsid w:val="498F0E71"/>
    <w:rsid w:val="63F470EC"/>
    <w:rsid w:val="6767DA5E"/>
    <w:rsid w:val="67E51A71"/>
    <w:rsid w:val="6CFAF1C2"/>
    <w:rsid w:val="7268A077"/>
    <w:rsid w:val="73ABE413"/>
    <w:rsid w:val="797E59D9"/>
    <w:rsid w:val="79BB99DD"/>
    <w:rsid w:val="7F2177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74F5E"/>
  <w15:chartTrackingRefBased/>
  <w15:docId w15:val="{EA1731FA-FBD3-44F1-999C-50D82B40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Calibri" w:hAnsi="Poppins" w:cs="Poppins"/>
        <w:color w:val="414141"/>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 w:unhideWhenUsed="1" w:qFormat="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iPriority="5" w:unhideWhenUsed="1"/>
    <w:lsdException w:name="List Bullet 4" w:semiHidden="1" w:unhideWhenUsed="1"/>
    <w:lsdException w:name="List Bullet 5" w:semiHidden="1" w:unhideWhenUsed="1"/>
    <w:lsdException w:name="List Number 2" w:semiHidden="1" w:uiPriority="5" w:unhideWhenUsed="1"/>
    <w:lsdException w:name="List Number 3" w:semiHidden="1" w:uiPriority="5"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875"/>
    <w:pPr>
      <w:spacing w:before="120" w:after="120" w:line="240" w:lineRule="auto"/>
    </w:pPr>
  </w:style>
  <w:style w:type="paragraph" w:styleId="Heading1">
    <w:name w:val="heading 1"/>
    <w:basedOn w:val="Normal"/>
    <w:next w:val="Normal"/>
    <w:link w:val="Heading1Char"/>
    <w:uiPriority w:val="9"/>
    <w:qFormat/>
    <w:rsid w:val="000A3655"/>
    <w:pPr>
      <w:keepNext/>
      <w:keepLines/>
      <w:spacing w:before="360"/>
      <w:outlineLvl w:val="0"/>
    </w:pPr>
    <w:rPr>
      <w:rFonts w:ascii="Poppins SemiBold" w:eastAsiaTheme="majorEastAsia" w:hAnsi="Poppins SemiBold" w:cs="Poppins SemiBold"/>
      <w:b/>
      <w:bCs/>
      <w:color w:val="0282A6" w:themeColor="accent4"/>
      <w:sz w:val="52"/>
      <w:szCs w:val="52"/>
    </w:rPr>
  </w:style>
  <w:style w:type="paragraph" w:styleId="Heading2">
    <w:name w:val="heading 2"/>
    <w:basedOn w:val="Normal"/>
    <w:next w:val="Normal"/>
    <w:link w:val="Heading2Char"/>
    <w:uiPriority w:val="9"/>
    <w:unhideWhenUsed/>
    <w:qFormat/>
    <w:rsid w:val="00500106"/>
    <w:pPr>
      <w:keepNext/>
      <w:keepLines/>
      <w:spacing w:before="360" w:after="0"/>
      <w:outlineLvl w:val="1"/>
    </w:pPr>
    <w:rPr>
      <w:rFonts w:asciiTheme="majorHAnsi" w:eastAsiaTheme="majorEastAsia" w:hAnsiTheme="majorHAnsi"/>
      <w:bCs/>
      <w:color w:val="5E2D91"/>
      <w:sz w:val="28"/>
      <w:szCs w:val="44"/>
    </w:rPr>
  </w:style>
  <w:style w:type="paragraph" w:styleId="Heading3">
    <w:name w:val="heading 3"/>
    <w:basedOn w:val="Normal"/>
    <w:next w:val="Normal"/>
    <w:link w:val="Heading3Char"/>
    <w:uiPriority w:val="9"/>
    <w:unhideWhenUsed/>
    <w:qFormat/>
    <w:rsid w:val="00500106"/>
    <w:pPr>
      <w:keepNext/>
      <w:keepLines/>
      <w:spacing w:before="360" w:after="0"/>
      <w:outlineLvl w:val="2"/>
    </w:pPr>
    <w:rPr>
      <w:rFonts w:ascii="Poppins SemiBold" w:eastAsiaTheme="majorEastAsia" w:hAnsi="Poppins SemiBold" w:cs="Poppins SemiBold"/>
      <w:b/>
      <w:bCs/>
      <w:color w:val="5E2D91"/>
      <w:sz w:val="24"/>
      <w:szCs w:val="32"/>
    </w:rPr>
  </w:style>
  <w:style w:type="paragraph" w:styleId="Heading4">
    <w:name w:val="heading 4"/>
    <w:basedOn w:val="Normal"/>
    <w:next w:val="Normal"/>
    <w:link w:val="Heading4Char"/>
    <w:uiPriority w:val="9"/>
    <w:unhideWhenUsed/>
    <w:rsid w:val="00131986"/>
    <w:pPr>
      <w:keepNext/>
      <w:keepLines/>
      <w:spacing w:before="240" w:after="0"/>
      <w:outlineLvl w:val="3"/>
    </w:pPr>
    <w:rPr>
      <w:rFonts w:ascii="Poppins SemiBold" w:eastAsiaTheme="majorEastAsia" w:hAnsi="Poppins SemiBold" w:cs="Poppins SemiBold"/>
      <w:b/>
      <w:bCs/>
      <w:color w:val="414141" w:themeColor="text2"/>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655"/>
    <w:rPr>
      <w:rFonts w:ascii="Poppins SemiBold" w:eastAsiaTheme="majorEastAsia" w:hAnsi="Poppins SemiBold" w:cs="Poppins SemiBold"/>
      <w:b/>
      <w:bCs/>
      <w:color w:val="0282A6" w:themeColor="accent4"/>
      <w:sz w:val="52"/>
      <w:szCs w:val="52"/>
    </w:rPr>
  </w:style>
  <w:style w:type="character" w:customStyle="1" w:styleId="Heading2Char">
    <w:name w:val="Heading 2 Char"/>
    <w:basedOn w:val="DefaultParagraphFont"/>
    <w:link w:val="Heading2"/>
    <w:uiPriority w:val="9"/>
    <w:rsid w:val="00500106"/>
    <w:rPr>
      <w:rFonts w:asciiTheme="majorHAnsi" w:eastAsiaTheme="majorEastAsia" w:hAnsiTheme="majorHAnsi"/>
      <w:bCs/>
      <w:color w:val="5E2D91"/>
      <w:sz w:val="28"/>
      <w:szCs w:val="44"/>
    </w:rPr>
  </w:style>
  <w:style w:type="character" w:customStyle="1" w:styleId="Heading3Char">
    <w:name w:val="Heading 3 Char"/>
    <w:basedOn w:val="DefaultParagraphFont"/>
    <w:link w:val="Heading3"/>
    <w:uiPriority w:val="9"/>
    <w:rsid w:val="00500106"/>
    <w:rPr>
      <w:rFonts w:ascii="Poppins SemiBold" w:eastAsiaTheme="majorEastAsia" w:hAnsi="Poppins SemiBold" w:cs="Poppins SemiBold"/>
      <w:b/>
      <w:bCs/>
      <w:color w:val="5E2D91"/>
      <w:sz w:val="24"/>
      <w:szCs w:val="32"/>
    </w:rPr>
  </w:style>
  <w:style w:type="character" w:customStyle="1" w:styleId="Heading4Char">
    <w:name w:val="Heading 4 Char"/>
    <w:basedOn w:val="DefaultParagraphFont"/>
    <w:link w:val="Heading4"/>
    <w:uiPriority w:val="9"/>
    <w:rsid w:val="00131986"/>
    <w:rPr>
      <w:rFonts w:ascii="Poppins SemiBold" w:eastAsiaTheme="majorEastAsia" w:hAnsi="Poppins SemiBold" w:cs="Poppins SemiBold"/>
      <w:b/>
      <w:bCs/>
      <w:color w:val="414141" w:themeColor="text2"/>
      <w:sz w:val="24"/>
      <w:szCs w:val="26"/>
    </w:rPr>
  </w:style>
  <w:style w:type="paragraph" w:styleId="ListBullet">
    <w:name w:val="List Bullet"/>
    <w:uiPriority w:val="5"/>
    <w:qFormat/>
    <w:rsid w:val="00C51637"/>
    <w:pPr>
      <w:numPr>
        <w:numId w:val="1"/>
      </w:numPr>
      <w:spacing w:after="120"/>
      <w:contextualSpacing/>
    </w:pPr>
    <w:rPr>
      <w:rFonts w:eastAsiaTheme="minorHAnsi"/>
      <w:color w:val="414141" w:themeColor="text2"/>
    </w:rPr>
  </w:style>
  <w:style w:type="paragraph" w:styleId="Footer">
    <w:name w:val="footer"/>
    <w:basedOn w:val="Normal"/>
    <w:link w:val="FooterChar"/>
    <w:uiPriority w:val="8"/>
    <w:unhideWhenUsed/>
    <w:qFormat/>
    <w:rsid w:val="00B80C64"/>
    <w:pPr>
      <w:tabs>
        <w:tab w:val="center" w:pos="4513"/>
        <w:tab w:val="right" w:pos="9026"/>
      </w:tabs>
      <w:spacing w:before="0" w:after="0"/>
    </w:pPr>
  </w:style>
  <w:style w:type="paragraph" w:styleId="ListNumber">
    <w:name w:val="List Number"/>
    <w:uiPriority w:val="5"/>
    <w:qFormat/>
    <w:rsid w:val="00AF6B4A"/>
    <w:pPr>
      <w:numPr>
        <w:numId w:val="2"/>
      </w:numPr>
      <w:spacing w:before="120" w:after="120"/>
      <w:ind w:left="227" w:hanging="227"/>
      <w:contextualSpacing/>
    </w:pPr>
    <w:rPr>
      <w:rFonts w:eastAsiaTheme="minorHAnsi"/>
      <w:color w:val="414141" w:themeColor="text2"/>
      <w:szCs w:val="20"/>
    </w:rPr>
  </w:style>
  <w:style w:type="character" w:customStyle="1" w:styleId="FooterChar">
    <w:name w:val="Footer Char"/>
    <w:basedOn w:val="DefaultParagraphFont"/>
    <w:link w:val="Footer"/>
    <w:uiPriority w:val="8"/>
    <w:rsid w:val="00B80C64"/>
  </w:style>
  <w:style w:type="table" w:customStyle="1" w:styleId="Tyrobasictable">
    <w:name w:val="Tyro basic table"/>
    <w:basedOn w:val="TableNormal"/>
    <w:uiPriority w:val="99"/>
    <w:rsid w:val="00E72ED2"/>
    <w:pPr>
      <w:spacing w:after="0" w:line="240" w:lineRule="auto"/>
    </w:pPr>
    <w:rPr>
      <w:rFonts w:eastAsiaTheme="minorHAnsi"/>
      <w:color w:val="414141" w:themeColor="text2"/>
      <w:sz w:val="20"/>
      <w:szCs w:val="20"/>
    </w:r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top w:w="57" w:type="dxa"/>
        <w:bottom w:w="57" w:type="dxa"/>
      </w:tblCellMar>
    </w:tblPr>
    <w:tcPr>
      <w:vAlign w:val="center"/>
    </w:tcPr>
    <w:tblStylePr w:type="firstRow">
      <w:rPr>
        <w:rFonts w:asciiTheme="majorHAnsi" w:hAnsiTheme="majorHAnsi"/>
        <w:b/>
      </w:rPr>
      <w:tblPr/>
      <w:tcPr>
        <w:shd w:val="clear" w:color="auto" w:fill="ECECED" w:themeFill="background2"/>
      </w:tcPr>
    </w:tblStylePr>
    <w:tblStylePr w:type="lastRow">
      <w:rPr>
        <w:rFonts w:asciiTheme="majorHAnsi" w:hAnsiTheme="majorHAnsi"/>
        <w:b/>
      </w:rPr>
      <w:tblPr/>
      <w:tcPr>
        <w:tcBorders>
          <w:top w:val="single" w:sz="12" w:space="0" w:color="ECECED" w:themeColor="background2"/>
          <w:bottom w:val="single" w:sz="12" w:space="0" w:color="ECECED" w:themeColor="background2"/>
        </w:tcBorders>
      </w:tcPr>
    </w:tblStylePr>
    <w:tblStylePr w:type="firstCol">
      <w:rPr>
        <w:rFonts w:asciiTheme="majorHAnsi" w:hAnsiTheme="majorHAnsi"/>
        <w:b/>
      </w:rPr>
    </w:tblStylePr>
    <w:tblStylePr w:type="lastCol">
      <w:rPr>
        <w:rFonts w:asciiTheme="minorHAnsi" w:hAnsiTheme="minorHAnsi"/>
        <w:b w:val="0"/>
      </w:rPr>
    </w:tblStylePr>
  </w:style>
  <w:style w:type="table" w:customStyle="1" w:styleId="Tyrobasictable2">
    <w:name w:val="Tyro basic table 2"/>
    <w:basedOn w:val="Tyrobasictable"/>
    <w:uiPriority w:val="99"/>
    <w:rsid w:val="00E72ED2"/>
    <w:tblPr/>
    <w:tblStylePr w:type="firstRow">
      <w:rPr>
        <w:rFonts w:asciiTheme="majorHAnsi" w:hAnsiTheme="majorHAnsi"/>
        <w:b/>
        <w:color w:val="FFFFFF" w:themeColor="background1"/>
      </w:rPr>
      <w:tblPr/>
      <w:tcPr>
        <w:shd w:val="clear" w:color="auto" w:fill="5E2D91" w:themeFill="accent1"/>
      </w:tcPr>
    </w:tblStylePr>
    <w:tblStylePr w:type="lastRow">
      <w:rPr>
        <w:rFonts w:asciiTheme="majorHAnsi" w:hAnsiTheme="majorHAnsi"/>
        <w:b/>
      </w:rPr>
      <w:tblPr/>
      <w:tcPr>
        <w:tcBorders>
          <w:top w:val="single" w:sz="12" w:space="0" w:color="5E2D91" w:themeColor="accent1"/>
          <w:bottom w:val="single" w:sz="12" w:space="0" w:color="5E2D91" w:themeColor="accent1"/>
        </w:tcBorders>
      </w:tcPr>
    </w:tblStylePr>
    <w:tblStylePr w:type="firstCol">
      <w:rPr>
        <w:rFonts w:asciiTheme="majorHAnsi" w:hAnsiTheme="majorHAnsi"/>
        <w:b/>
      </w:rPr>
    </w:tblStylePr>
    <w:tblStylePr w:type="lastCol">
      <w:rPr>
        <w:rFonts w:asciiTheme="minorHAnsi" w:hAnsiTheme="minorHAnsi"/>
        <w:b w:val="0"/>
      </w:rPr>
    </w:tblStylePr>
  </w:style>
  <w:style w:type="table" w:customStyle="1" w:styleId="Tyrohorizontaltable">
    <w:name w:val="Tyro horizontal table"/>
    <w:basedOn w:val="TableGrid"/>
    <w:uiPriority w:val="99"/>
    <w:rsid w:val="00E72ED2"/>
    <w:rPr>
      <w:rFonts w:eastAsiaTheme="minorHAnsi"/>
      <w:color w:val="414141" w:themeColor="text2"/>
      <w:sz w:val="20"/>
      <w:szCs w:val="20"/>
      <w:lang w:val="en-US" w:eastAsia="en-AU"/>
    </w:rPr>
    <w:tblPr>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CellMar>
        <w:top w:w="57" w:type="dxa"/>
        <w:bottom w:w="57" w:type="dxa"/>
      </w:tblCellMar>
    </w:tblPr>
    <w:tblStylePr w:type="firstRow">
      <w:rPr>
        <w:rFonts w:asciiTheme="majorHAnsi" w:hAnsiTheme="majorHAnsi"/>
        <w:b/>
      </w:rPr>
      <w:tblPr>
        <w:tblCellMar>
          <w:top w:w="57" w:type="dxa"/>
          <w:left w:w="108" w:type="dxa"/>
          <w:bottom w:w="57" w:type="dxa"/>
          <w:right w:w="108" w:type="dxa"/>
        </w:tblCellMar>
      </w:tblPr>
      <w:tcPr>
        <w:tcBorders>
          <w:top w:val="single" w:sz="12" w:space="0" w:color="5E2D91" w:themeColor="accent1"/>
          <w:left w:val="nil"/>
          <w:bottom w:val="single" w:sz="12" w:space="0" w:color="5E2D91" w:themeColor="accent1"/>
          <w:right w:val="nil"/>
          <w:insideH w:val="nil"/>
          <w:insideV w:val="nil"/>
        </w:tcBorders>
      </w:tcPr>
    </w:tblStylePr>
    <w:tblStylePr w:type="lastRow">
      <w:rPr>
        <w:rFonts w:asciiTheme="majorHAnsi" w:hAnsiTheme="majorHAnsi"/>
        <w:b/>
      </w:rPr>
      <w:tblPr/>
      <w:tcPr>
        <w:tcBorders>
          <w:top w:val="single" w:sz="12" w:space="0" w:color="5E2D91" w:themeColor="accent1"/>
          <w:bottom w:val="single" w:sz="12" w:space="0" w:color="5E2D91" w:themeColor="accent1"/>
        </w:tcBorders>
      </w:tcPr>
    </w:tblStylePr>
    <w:tblStylePr w:type="firstCol">
      <w:rPr>
        <w:rFonts w:asciiTheme="majorHAnsi" w:hAnsiTheme="majorHAnsi"/>
        <w:b/>
      </w:rPr>
    </w:tblStylePr>
    <w:tblStylePr w:type="lastCol">
      <w:rPr>
        <w:rFonts w:asciiTheme="minorHAnsi" w:hAnsiTheme="minorHAnsi"/>
        <w:b w:val="0"/>
      </w:rPr>
    </w:tblStylePr>
  </w:style>
  <w:style w:type="table" w:styleId="TableGrid">
    <w:name w:val="Table Grid"/>
    <w:basedOn w:val="TableNormal"/>
    <w:uiPriority w:val="39"/>
    <w:rsid w:val="00E72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ED2"/>
    <w:rPr>
      <w:color w:val="0563C1" w:themeColor="hyperlink"/>
      <w:u w:val="single"/>
    </w:rPr>
  </w:style>
  <w:style w:type="table" w:styleId="GridTable1Light">
    <w:name w:val="Grid Table 1 Light"/>
    <w:basedOn w:val="TableNormal"/>
    <w:uiPriority w:val="46"/>
    <w:rsid w:val="00A860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1">
    <w:name w:val="Table 1"/>
    <w:basedOn w:val="TableNormal"/>
    <w:uiPriority w:val="99"/>
    <w:rsid w:val="00670FFE"/>
    <w:pPr>
      <w:spacing w:after="0" w:line="240" w:lineRule="auto"/>
    </w:pPr>
    <w:tblPr/>
  </w:style>
  <w:style w:type="table" w:customStyle="1" w:styleId="Tableone">
    <w:name w:val="Table one"/>
    <w:basedOn w:val="TableNormal"/>
    <w:uiPriority w:val="99"/>
    <w:rsid w:val="005629D1"/>
    <w:pPr>
      <w:spacing w:after="0" w:line="240" w:lineRule="auto"/>
    </w:pPr>
    <w:tblPr/>
  </w:style>
  <w:style w:type="table" w:customStyle="1" w:styleId="OPANtable">
    <w:name w:val="OPAN table"/>
    <w:basedOn w:val="TableNormal"/>
    <w:uiPriority w:val="99"/>
    <w:rsid w:val="003E1509"/>
    <w:pPr>
      <w:spacing w:after="0" w:line="240" w:lineRule="auto"/>
    </w:pPr>
    <w:tblPr/>
  </w:style>
  <w:style w:type="table" w:customStyle="1" w:styleId="Style1">
    <w:name w:val="Style1"/>
    <w:basedOn w:val="TableNormal"/>
    <w:uiPriority w:val="99"/>
    <w:rsid w:val="00C866B0"/>
    <w:pPr>
      <w:spacing w:after="0" w:line="240" w:lineRule="auto"/>
    </w:pPr>
    <w:tblPr>
      <w:tblBorders>
        <w:top w:val="single" w:sz="4" w:space="0" w:color="414141" w:themeColor="text2"/>
        <w:left w:val="single" w:sz="4" w:space="0" w:color="414141" w:themeColor="text2"/>
        <w:bottom w:val="single" w:sz="4" w:space="0" w:color="414141" w:themeColor="text2"/>
        <w:right w:val="single" w:sz="4" w:space="0" w:color="414141" w:themeColor="text2"/>
        <w:insideH w:val="single" w:sz="4" w:space="0" w:color="414141" w:themeColor="text2"/>
        <w:insideV w:val="single" w:sz="4" w:space="0" w:color="414141" w:themeColor="text2"/>
      </w:tblBorders>
    </w:tblPr>
    <w:tblStylePr w:type="firstRow">
      <w:rPr>
        <w:rFonts w:asciiTheme="majorHAnsi" w:hAnsiTheme="majorHAnsi"/>
        <w:color w:val="FFFFFF" w:themeColor="background1"/>
        <w:sz w:val="22"/>
      </w:rPr>
      <w:tblPr/>
      <w:tcPr>
        <w:tcBorders>
          <w:top w:val="single" w:sz="4" w:space="0" w:color="414141" w:themeColor="text2"/>
          <w:left w:val="single" w:sz="4" w:space="0" w:color="414141" w:themeColor="text2"/>
          <w:bottom w:val="single" w:sz="4" w:space="0" w:color="414141" w:themeColor="text2"/>
          <w:right w:val="single" w:sz="4" w:space="0" w:color="414141" w:themeColor="text2"/>
          <w:insideH w:val="single" w:sz="4" w:space="0" w:color="414141" w:themeColor="text2"/>
          <w:insideV w:val="single" w:sz="4" w:space="0" w:color="414141" w:themeColor="text2"/>
        </w:tcBorders>
        <w:shd w:val="clear" w:color="auto" w:fill="6A3695" w:themeFill="accent2"/>
      </w:tcPr>
    </w:tblStylePr>
    <w:tblStylePr w:type="firstCol">
      <w:pPr>
        <w:jc w:val="left"/>
      </w:pPr>
      <w:rPr>
        <w:rFonts w:asciiTheme="minorHAnsi" w:hAnsiTheme="minorHAnsi"/>
        <w:sz w:val="22"/>
      </w:rPr>
    </w:tblStylePr>
  </w:style>
  <w:style w:type="paragraph" w:customStyle="1" w:styleId="NormalBold">
    <w:name w:val="Normal Bold"/>
    <w:basedOn w:val="Normal"/>
    <w:qFormat/>
    <w:rsid w:val="003D2D87"/>
    <w:pPr>
      <w:framePr w:hSpace="180" w:wrap="around" w:vAnchor="page" w:hAnchor="margin" w:y="4288"/>
      <w:spacing w:line="288" w:lineRule="auto"/>
    </w:pPr>
    <w:rPr>
      <w:b/>
      <w:bCs/>
    </w:rPr>
  </w:style>
  <w:style w:type="paragraph" w:styleId="Header">
    <w:name w:val="header"/>
    <w:basedOn w:val="Normal"/>
    <w:link w:val="HeaderChar"/>
    <w:uiPriority w:val="99"/>
    <w:unhideWhenUsed/>
    <w:rsid w:val="00296A8C"/>
    <w:pPr>
      <w:tabs>
        <w:tab w:val="center" w:pos="4513"/>
        <w:tab w:val="right" w:pos="9026"/>
      </w:tabs>
      <w:spacing w:before="0" w:after="0"/>
    </w:pPr>
  </w:style>
  <w:style w:type="character" w:customStyle="1" w:styleId="HeaderChar">
    <w:name w:val="Header Char"/>
    <w:basedOn w:val="DefaultParagraphFont"/>
    <w:link w:val="Header"/>
    <w:uiPriority w:val="99"/>
    <w:rsid w:val="00296A8C"/>
  </w:style>
  <w:style w:type="character" w:styleId="PageNumber">
    <w:name w:val="page number"/>
    <w:basedOn w:val="DefaultParagraphFont"/>
    <w:uiPriority w:val="99"/>
    <w:semiHidden/>
    <w:unhideWhenUsed/>
    <w:rsid w:val="00CC2371"/>
  </w:style>
  <w:style w:type="paragraph" w:styleId="NoSpacing">
    <w:name w:val="No Spacing"/>
    <w:uiPriority w:val="1"/>
    <w:qFormat/>
    <w:rsid w:val="000A3655"/>
    <w:pPr>
      <w:spacing w:after="0" w:line="240" w:lineRule="auto"/>
    </w:pPr>
    <w:rPr>
      <w:rFonts w:asciiTheme="minorHAnsi" w:eastAsiaTheme="minorEastAsia" w:hAnsiTheme="minorHAnsi" w:cstheme="minorBidi"/>
      <w:color w:val="auto"/>
      <w:lang w:val="en-US" w:eastAsia="zh-CN"/>
    </w:rPr>
  </w:style>
  <w:style w:type="paragraph" w:styleId="TOC1">
    <w:name w:val="toc 1"/>
    <w:basedOn w:val="Normal"/>
    <w:next w:val="Normal"/>
    <w:autoRedefine/>
    <w:uiPriority w:val="39"/>
    <w:unhideWhenUsed/>
    <w:rsid w:val="00131986"/>
    <w:pPr>
      <w:spacing w:after="100"/>
    </w:pPr>
  </w:style>
  <w:style w:type="paragraph" w:styleId="TOC2">
    <w:name w:val="toc 2"/>
    <w:basedOn w:val="Normal"/>
    <w:next w:val="Normal"/>
    <w:autoRedefine/>
    <w:uiPriority w:val="39"/>
    <w:unhideWhenUsed/>
    <w:rsid w:val="00131986"/>
    <w:pPr>
      <w:spacing w:after="100"/>
      <w:ind w:left="220"/>
    </w:pPr>
  </w:style>
  <w:style w:type="paragraph" w:styleId="TOCHeading">
    <w:name w:val="TOC Heading"/>
    <w:basedOn w:val="Heading1"/>
    <w:next w:val="Normal"/>
    <w:uiPriority w:val="39"/>
    <w:semiHidden/>
    <w:unhideWhenUsed/>
    <w:qFormat/>
    <w:rsid w:val="00131986"/>
    <w:pPr>
      <w:spacing w:before="240" w:after="0"/>
      <w:outlineLvl w:val="9"/>
    </w:pPr>
    <w:rPr>
      <w:rFonts w:asciiTheme="majorHAnsi" w:hAnsiTheme="majorHAnsi" w:cstheme="majorBidi"/>
      <w:b w:val="0"/>
      <w:bCs w:val="0"/>
      <w:color w:val="45216C" w:themeColor="accent1" w:themeShade="BF"/>
      <w:sz w:val="32"/>
      <w:szCs w:val="32"/>
    </w:rPr>
  </w:style>
  <w:style w:type="paragraph" w:styleId="TOC3">
    <w:name w:val="toc 3"/>
    <w:basedOn w:val="Normal"/>
    <w:next w:val="Normal"/>
    <w:autoRedefine/>
    <w:uiPriority w:val="39"/>
    <w:unhideWhenUsed/>
    <w:rsid w:val="00131986"/>
    <w:pPr>
      <w:spacing w:before="0" w:after="100" w:line="259" w:lineRule="auto"/>
      <w:ind w:left="440"/>
    </w:pPr>
    <w:rPr>
      <w:rFonts w:asciiTheme="minorHAnsi" w:eastAsiaTheme="minorHAnsi" w:hAnsiTheme="minorHAnsi" w:cstheme="minorBidi"/>
      <w:color w:val="auto"/>
      <w:kern w:val="2"/>
      <w14:ligatures w14:val="standardContextual"/>
    </w:rPr>
  </w:style>
  <w:style w:type="paragraph" w:styleId="ListParagraph">
    <w:name w:val="List Paragraph"/>
    <w:basedOn w:val="Normal"/>
    <w:uiPriority w:val="34"/>
    <w:qFormat/>
    <w:rsid w:val="00131986"/>
    <w:pPr>
      <w:spacing w:before="0" w:after="160" w:line="259" w:lineRule="auto"/>
      <w:ind w:left="720"/>
      <w:contextualSpacing/>
    </w:pPr>
    <w:rPr>
      <w:rFonts w:asciiTheme="minorHAnsi" w:eastAsiaTheme="minorHAnsi" w:hAnsiTheme="minorHAnsi" w:cstheme="minorBidi"/>
      <w:color w:val="auto"/>
      <w:kern w:val="2"/>
      <w14:ligatures w14:val="standardContextual"/>
    </w:rPr>
  </w:style>
  <w:style w:type="paragraph" w:customStyle="1" w:styleId="Default">
    <w:name w:val="Default"/>
    <w:rsid w:val="00131986"/>
    <w:pPr>
      <w:autoSpaceDE w:val="0"/>
      <w:autoSpaceDN w:val="0"/>
      <w:adjustRightInd w:val="0"/>
      <w:spacing w:after="0" w:line="240" w:lineRule="auto"/>
    </w:pPr>
    <w:rPr>
      <w:rFonts w:eastAsiaTheme="minorHAnsi"/>
      <w:color w:val="000000"/>
      <w:sz w:val="24"/>
      <w:szCs w:val="24"/>
      <w14:ligatures w14:val="standardContextual"/>
    </w:rPr>
  </w:style>
  <w:style w:type="paragraph" w:styleId="FootnoteText">
    <w:name w:val="footnote text"/>
    <w:basedOn w:val="Normal"/>
    <w:link w:val="FootnoteTextChar"/>
    <w:uiPriority w:val="99"/>
    <w:semiHidden/>
    <w:unhideWhenUsed/>
    <w:rsid w:val="00131986"/>
    <w:pPr>
      <w:spacing w:before="0" w:after="0"/>
    </w:pPr>
    <w:rPr>
      <w:rFonts w:asciiTheme="minorHAnsi" w:eastAsiaTheme="minorHAnsi" w:hAnsiTheme="minorHAnsi" w:cstheme="minorBidi"/>
      <w:color w:val="auto"/>
      <w:kern w:val="2"/>
      <w:sz w:val="20"/>
      <w:szCs w:val="20"/>
      <w14:ligatures w14:val="standardContextual"/>
    </w:rPr>
  </w:style>
  <w:style w:type="character" w:customStyle="1" w:styleId="FootnoteTextChar">
    <w:name w:val="Footnote Text Char"/>
    <w:basedOn w:val="DefaultParagraphFont"/>
    <w:link w:val="FootnoteText"/>
    <w:uiPriority w:val="99"/>
    <w:semiHidden/>
    <w:rsid w:val="00131986"/>
    <w:rPr>
      <w:rFonts w:asciiTheme="minorHAnsi" w:eastAsiaTheme="minorHAnsi" w:hAnsiTheme="minorHAnsi" w:cstheme="minorBidi"/>
      <w:color w:val="auto"/>
      <w:kern w:val="2"/>
      <w:sz w:val="20"/>
      <w:szCs w:val="20"/>
      <w14:ligatures w14:val="standardContextual"/>
    </w:rPr>
  </w:style>
  <w:style w:type="character" w:styleId="FootnoteReference">
    <w:name w:val="footnote reference"/>
    <w:basedOn w:val="DefaultParagraphFont"/>
    <w:uiPriority w:val="99"/>
    <w:semiHidden/>
    <w:unhideWhenUsed/>
    <w:rsid w:val="00131986"/>
    <w:rPr>
      <w:vertAlign w:val="superscript"/>
    </w:rPr>
  </w:style>
  <w:style w:type="paragraph" w:customStyle="1" w:styleId="paragraph">
    <w:name w:val="paragraph"/>
    <w:basedOn w:val="Normal"/>
    <w:rsid w:val="00131986"/>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131986"/>
  </w:style>
  <w:style w:type="character" w:customStyle="1" w:styleId="eop">
    <w:name w:val="eop"/>
    <w:basedOn w:val="DefaultParagraphFont"/>
    <w:rsid w:val="00131986"/>
  </w:style>
  <w:style w:type="character" w:styleId="UnresolvedMention">
    <w:name w:val="Unresolved Mention"/>
    <w:basedOn w:val="DefaultParagraphFont"/>
    <w:uiPriority w:val="99"/>
    <w:semiHidden/>
    <w:unhideWhenUsed/>
    <w:rsid w:val="0013478A"/>
    <w:rPr>
      <w:color w:val="605E5C"/>
      <w:shd w:val="clear" w:color="auto" w:fill="E1DFDD"/>
    </w:rPr>
  </w:style>
  <w:style w:type="character" w:styleId="FollowedHyperlink">
    <w:name w:val="FollowedHyperlink"/>
    <w:basedOn w:val="DefaultParagraphFont"/>
    <w:uiPriority w:val="99"/>
    <w:semiHidden/>
    <w:unhideWhenUsed/>
    <w:rsid w:val="001E21DF"/>
    <w:rPr>
      <w:color w:val="954F72" w:themeColor="followedHyperlink"/>
      <w:u w:val="single"/>
    </w:rPr>
  </w:style>
  <w:style w:type="character" w:styleId="CommentReference">
    <w:name w:val="annotation reference"/>
    <w:basedOn w:val="DefaultParagraphFont"/>
    <w:uiPriority w:val="99"/>
    <w:semiHidden/>
    <w:unhideWhenUsed/>
    <w:rsid w:val="00197860"/>
    <w:rPr>
      <w:sz w:val="16"/>
      <w:szCs w:val="16"/>
    </w:rPr>
  </w:style>
  <w:style w:type="paragraph" w:styleId="CommentText">
    <w:name w:val="annotation text"/>
    <w:basedOn w:val="Normal"/>
    <w:link w:val="CommentTextChar"/>
    <w:uiPriority w:val="99"/>
    <w:unhideWhenUsed/>
    <w:rsid w:val="00197860"/>
    <w:rPr>
      <w:sz w:val="20"/>
      <w:szCs w:val="20"/>
    </w:rPr>
  </w:style>
  <w:style w:type="character" w:customStyle="1" w:styleId="CommentTextChar">
    <w:name w:val="Comment Text Char"/>
    <w:basedOn w:val="DefaultParagraphFont"/>
    <w:link w:val="CommentText"/>
    <w:uiPriority w:val="99"/>
    <w:rsid w:val="00197860"/>
    <w:rPr>
      <w:sz w:val="20"/>
      <w:szCs w:val="20"/>
    </w:rPr>
  </w:style>
  <w:style w:type="paragraph" w:styleId="CommentSubject">
    <w:name w:val="annotation subject"/>
    <w:basedOn w:val="CommentText"/>
    <w:next w:val="CommentText"/>
    <w:link w:val="CommentSubjectChar"/>
    <w:uiPriority w:val="99"/>
    <w:semiHidden/>
    <w:unhideWhenUsed/>
    <w:rsid w:val="00197860"/>
    <w:rPr>
      <w:b/>
      <w:bCs/>
    </w:rPr>
  </w:style>
  <w:style w:type="character" w:customStyle="1" w:styleId="CommentSubjectChar">
    <w:name w:val="Comment Subject Char"/>
    <w:basedOn w:val="CommentTextChar"/>
    <w:link w:val="CommentSubject"/>
    <w:uiPriority w:val="99"/>
    <w:semiHidden/>
    <w:rsid w:val="00197860"/>
    <w:rPr>
      <w:b/>
      <w:bCs/>
      <w:sz w:val="20"/>
      <w:szCs w:val="20"/>
    </w:rPr>
  </w:style>
  <w:style w:type="character" w:styleId="Mention">
    <w:name w:val="Mention"/>
    <w:basedOn w:val="DefaultParagraphFont"/>
    <w:uiPriority w:val="99"/>
    <w:unhideWhenUsed/>
    <w:rsid w:val="00197D41"/>
    <w:rPr>
      <w:color w:val="2B579A"/>
      <w:shd w:val="clear" w:color="auto" w:fill="E1DFDD"/>
    </w:rPr>
  </w:style>
  <w:style w:type="character" w:styleId="PlaceholderText">
    <w:name w:val="Placeholder Text"/>
    <w:basedOn w:val="DefaultParagraphFont"/>
    <w:uiPriority w:val="99"/>
    <w:semiHidden/>
    <w:rsid w:val="008C145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opan1.sharepoint.com/Time%20sheets/NACAP%20Transition%20to%20new%20Aged%20Care%20Act/Word%20templates/OPAN_2025_TTemplate_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737EA258464CEA9A2D8F077557DCE9"/>
        <w:category>
          <w:name w:val="General"/>
          <w:gallery w:val="placeholder"/>
        </w:category>
        <w:types>
          <w:type w:val="bbPlcHdr"/>
        </w:types>
        <w:behaviors>
          <w:behavior w:val="content"/>
        </w:behaviors>
        <w:guid w:val="{6243F4F3-E36A-46CA-BEF5-7952682DBBC7}"/>
      </w:docPartPr>
      <w:docPartBody>
        <w:p w:rsidR="00D302D4" w:rsidRDefault="00A63C08" w:rsidP="00A63C08">
          <w:pPr>
            <w:pStyle w:val="DF737EA258464CEA9A2D8F077557DCE93"/>
          </w:pPr>
          <w:r w:rsidRPr="000B05C2">
            <w:rPr>
              <w:rStyle w:val="PlaceholderText"/>
              <w:rFonts w:asciiTheme="minorHAnsi" w:hAnsiTheme="minorHAnsi" w:cstheme="minorHAnsi"/>
              <w:i/>
              <w:iCs/>
              <w:color w:val="auto"/>
            </w:rPr>
            <w:t>Click or tap here to enter text.</w:t>
          </w:r>
        </w:p>
      </w:docPartBody>
    </w:docPart>
    <w:docPart>
      <w:docPartPr>
        <w:name w:val="A6A001009A0F4FD9A815870D3C6E20AC"/>
        <w:category>
          <w:name w:val="General"/>
          <w:gallery w:val="placeholder"/>
        </w:category>
        <w:types>
          <w:type w:val="bbPlcHdr"/>
        </w:types>
        <w:behaviors>
          <w:behavior w:val="content"/>
        </w:behaviors>
        <w:guid w:val="{B0B3C968-7A0D-499F-94B8-C919B34B81B9}"/>
      </w:docPartPr>
      <w:docPartBody>
        <w:p w:rsidR="00D302D4" w:rsidRDefault="00A63C08" w:rsidP="00A63C08">
          <w:pPr>
            <w:pStyle w:val="A6A001009A0F4FD9A815870D3C6E20AC3"/>
          </w:pPr>
          <w:r w:rsidRPr="000B05C2">
            <w:rPr>
              <w:rStyle w:val="PlaceholderText"/>
              <w:rFonts w:asciiTheme="minorHAnsi" w:hAnsiTheme="minorHAnsi" w:cstheme="minorHAnsi"/>
              <w:i/>
              <w:iCs/>
              <w:color w:val="auto"/>
            </w:rPr>
            <w:t>Click or tap here to enter text.</w:t>
          </w:r>
        </w:p>
      </w:docPartBody>
    </w:docPart>
    <w:docPart>
      <w:docPartPr>
        <w:name w:val="64668D7886344EBE96E4EFD5CBDB8D4F"/>
        <w:category>
          <w:name w:val="General"/>
          <w:gallery w:val="placeholder"/>
        </w:category>
        <w:types>
          <w:type w:val="bbPlcHdr"/>
        </w:types>
        <w:behaviors>
          <w:behavior w:val="content"/>
        </w:behaviors>
        <w:guid w:val="{0BF6640F-26B1-4BA2-91E6-47D255A9DE60}"/>
      </w:docPartPr>
      <w:docPartBody>
        <w:p w:rsidR="00D302D4" w:rsidRDefault="00A63C08" w:rsidP="00A63C08">
          <w:pPr>
            <w:pStyle w:val="64668D7886344EBE96E4EFD5CBDB8D4F3"/>
          </w:pPr>
          <w:r w:rsidRPr="000B05C2">
            <w:rPr>
              <w:rStyle w:val="PlaceholderText"/>
              <w:rFonts w:asciiTheme="minorHAnsi" w:hAnsiTheme="minorHAnsi" w:cstheme="minorHAnsi"/>
              <w:i/>
              <w:iCs/>
              <w:color w:val="auto"/>
            </w:rPr>
            <w:t>Click or tap here to enter text.</w:t>
          </w:r>
        </w:p>
      </w:docPartBody>
    </w:docPart>
    <w:docPart>
      <w:docPartPr>
        <w:name w:val="C4892EE157EB4FB293F9D1225D49DAA9"/>
        <w:category>
          <w:name w:val="General"/>
          <w:gallery w:val="placeholder"/>
        </w:category>
        <w:types>
          <w:type w:val="bbPlcHdr"/>
        </w:types>
        <w:behaviors>
          <w:behavior w:val="content"/>
        </w:behaviors>
        <w:guid w:val="{A70B22A7-1548-453D-8667-801A639F3701}"/>
      </w:docPartPr>
      <w:docPartBody>
        <w:p w:rsidR="00D302D4" w:rsidRDefault="00A63C08" w:rsidP="00A63C08">
          <w:pPr>
            <w:pStyle w:val="C4892EE157EB4FB293F9D1225D49DAA93"/>
          </w:pPr>
          <w:r w:rsidRPr="000B05C2">
            <w:rPr>
              <w:rStyle w:val="PlaceholderText"/>
              <w:rFonts w:asciiTheme="minorHAnsi" w:hAnsiTheme="minorHAnsi" w:cstheme="minorHAnsi"/>
              <w:i/>
              <w:iCs/>
              <w:color w:val="auto"/>
            </w:rPr>
            <w:t>Click or tap here to enter text.</w:t>
          </w:r>
        </w:p>
      </w:docPartBody>
    </w:docPart>
    <w:docPart>
      <w:docPartPr>
        <w:name w:val="F0D3C04570FD453B9A323D884A3BA23C"/>
        <w:category>
          <w:name w:val="General"/>
          <w:gallery w:val="placeholder"/>
        </w:category>
        <w:types>
          <w:type w:val="bbPlcHdr"/>
        </w:types>
        <w:behaviors>
          <w:behavior w:val="content"/>
        </w:behaviors>
        <w:guid w:val="{69397ABA-D9B0-4A71-A4C9-41F48D38B4D3}"/>
      </w:docPartPr>
      <w:docPartBody>
        <w:p w:rsidR="00D302D4" w:rsidRDefault="00A63C08" w:rsidP="00A63C08">
          <w:pPr>
            <w:pStyle w:val="F0D3C04570FD453B9A323D884A3BA23C3"/>
          </w:pPr>
          <w:r w:rsidRPr="000B05C2">
            <w:rPr>
              <w:rStyle w:val="PlaceholderText"/>
              <w:rFonts w:asciiTheme="minorHAnsi" w:hAnsiTheme="minorHAnsi" w:cstheme="minorHAnsi"/>
              <w:i/>
              <w:iCs/>
              <w:color w:val="auto"/>
            </w:rPr>
            <w:t>Click or tap here to enter text.</w:t>
          </w:r>
        </w:p>
      </w:docPartBody>
    </w:docPart>
    <w:docPart>
      <w:docPartPr>
        <w:name w:val="C612CB397C63490F85ECA0F4B330B8BC"/>
        <w:category>
          <w:name w:val="General"/>
          <w:gallery w:val="placeholder"/>
        </w:category>
        <w:types>
          <w:type w:val="bbPlcHdr"/>
        </w:types>
        <w:behaviors>
          <w:behavior w:val="content"/>
        </w:behaviors>
        <w:guid w:val="{CED3A695-56CF-45F8-8263-2EE485E23558}"/>
      </w:docPartPr>
      <w:docPartBody>
        <w:p w:rsidR="00D302D4" w:rsidRDefault="00A63C08" w:rsidP="00A63C08">
          <w:pPr>
            <w:pStyle w:val="C612CB397C63490F85ECA0F4B330B8BC3"/>
          </w:pPr>
          <w:r w:rsidRPr="000B05C2">
            <w:rPr>
              <w:rStyle w:val="PlaceholderText"/>
              <w:rFonts w:asciiTheme="minorHAnsi" w:hAnsiTheme="minorHAnsi" w:cstheme="minorHAnsi"/>
              <w:i/>
              <w:iCs/>
              <w:color w:val="auto"/>
            </w:rPr>
            <w:t>Click or tap here to enter text.</w:t>
          </w:r>
        </w:p>
      </w:docPartBody>
    </w:docPart>
    <w:docPart>
      <w:docPartPr>
        <w:name w:val="B653A7C832E64449B28CCCD162299845"/>
        <w:category>
          <w:name w:val="General"/>
          <w:gallery w:val="placeholder"/>
        </w:category>
        <w:types>
          <w:type w:val="bbPlcHdr"/>
        </w:types>
        <w:behaviors>
          <w:behavior w:val="content"/>
        </w:behaviors>
        <w:guid w:val="{04693442-4CE8-4EA6-B085-DD18C2D37638}"/>
      </w:docPartPr>
      <w:docPartBody>
        <w:p w:rsidR="00D302D4" w:rsidRDefault="00A63C08" w:rsidP="00A63C08">
          <w:pPr>
            <w:pStyle w:val="B653A7C832E64449B28CCCD1622998453"/>
          </w:pPr>
          <w:r w:rsidRPr="000B05C2">
            <w:rPr>
              <w:rStyle w:val="PlaceholderText"/>
              <w:rFonts w:asciiTheme="minorHAnsi" w:hAnsiTheme="minorHAnsi" w:cstheme="minorHAnsi"/>
              <w:i/>
              <w:iCs/>
              <w:color w:val="auto"/>
            </w:rPr>
            <w:t>Click or tap here to enter text.</w:t>
          </w:r>
        </w:p>
      </w:docPartBody>
    </w:docPart>
    <w:docPart>
      <w:docPartPr>
        <w:name w:val="403AD2B7C35D460296AF8419D067038F"/>
        <w:category>
          <w:name w:val="General"/>
          <w:gallery w:val="placeholder"/>
        </w:category>
        <w:types>
          <w:type w:val="bbPlcHdr"/>
        </w:types>
        <w:behaviors>
          <w:behavior w:val="content"/>
        </w:behaviors>
        <w:guid w:val="{9C9AE952-87C8-4747-8808-91F80D6A3EC9}"/>
      </w:docPartPr>
      <w:docPartBody>
        <w:p w:rsidR="00D302D4" w:rsidRDefault="00A63C08" w:rsidP="00A63C08">
          <w:pPr>
            <w:pStyle w:val="403AD2B7C35D460296AF8419D067038F2"/>
          </w:pPr>
          <w:r w:rsidRPr="000B05C2">
            <w:rPr>
              <w:rStyle w:val="PlaceholderText"/>
              <w:rFonts w:asciiTheme="minorHAnsi" w:hAnsiTheme="minorHAnsi" w:cstheme="minorHAnsi"/>
              <w:i/>
              <w:iCs/>
              <w:color w:val="auto"/>
            </w:rPr>
            <w:t>Click or tap here to enter text.</w:t>
          </w:r>
        </w:p>
      </w:docPartBody>
    </w:docPart>
    <w:docPart>
      <w:docPartPr>
        <w:name w:val="CA947F087ED24308A198B27EAC5D8C50"/>
        <w:category>
          <w:name w:val="General"/>
          <w:gallery w:val="placeholder"/>
        </w:category>
        <w:types>
          <w:type w:val="bbPlcHdr"/>
        </w:types>
        <w:behaviors>
          <w:behavior w:val="content"/>
        </w:behaviors>
        <w:guid w:val="{DE81223A-06BA-40A4-BCA6-2F6B385517E3}"/>
      </w:docPartPr>
      <w:docPartBody>
        <w:p w:rsidR="00D302D4" w:rsidRDefault="00A63C08" w:rsidP="00A63C08">
          <w:pPr>
            <w:pStyle w:val="CA947F087ED24308A198B27EAC5D8C502"/>
          </w:pPr>
          <w:r w:rsidRPr="000B05C2">
            <w:rPr>
              <w:rStyle w:val="PlaceholderText"/>
              <w:rFonts w:asciiTheme="minorHAnsi" w:hAnsiTheme="minorHAnsi" w:cstheme="minorHAnsi"/>
              <w:i/>
              <w:iCs/>
              <w:color w:val="auto"/>
            </w:rPr>
            <w:t>Click or tap here to enter text.</w:t>
          </w:r>
        </w:p>
      </w:docPartBody>
    </w:docPart>
    <w:docPart>
      <w:docPartPr>
        <w:name w:val="544D5E20DF7B4512B02933FEDB3DB88D"/>
        <w:category>
          <w:name w:val="General"/>
          <w:gallery w:val="placeholder"/>
        </w:category>
        <w:types>
          <w:type w:val="bbPlcHdr"/>
        </w:types>
        <w:behaviors>
          <w:behavior w:val="content"/>
        </w:behaviors>
        <w:guid w:val="{570B9078-C6C9-4281-A096-C4213EDDE1A4}"/>
      </w:docPartPr>
      <w:docPartBody>
        <w:p w:rsidR="00D302D4" w:rsidRDefault="00A63C08" w:rsidP="00A63C08">
          <w:pPr>
            <w:pStyle w:val="544D5E20DF7B4512B02933FEDB3DB88D2"/>
          </w:pPr>
          <w:r w:rsidRPr="000B05C2">
            <w:rPr>
              <w:rStyle w:val="PlaceholderText"/>
              <w:rFonts w:asciiTheme="minorHAnsi" w:hAnsiTheme="minorHAnsi" w:cstheme="minorHAnsi"/>
              <w:i/>
              <w:iCs/>
              <w:color w:val="auto"/>
            </w:rPr>
            <w:t>Click or tap here to enter text.</w:t>
          </w:r>
        </w:p>
      </w:docPartBody>
    </w:docPart>
    <w:docPart>
      <w:docPartPr>
        <w:name w:val="0A7B3C335B694512BE54D8D0D15205DD"/>
        <w:category>
          <w:name w:val="General"/>
          <w:gallery w:val="placeholder"/>
        </w:category>
        <w:types>
          <w:type w:val="bbPlcHdr"/>
        </w:types>
        <w:behaviors>
          <w:behavior w:val="content"/>
        </w:behaviors>
        <w:guid w:val="{1E527D40-33BC-4883-8786-D4C126700CD8}"/>
      </w:docPartPr>
      <w:docPartBody>
        <w:p w:rsidR="00D302D4" w:rsidRDefault="00A63C08" w:rsidP="00A63C08">
          <w:pPr>
            <w:pStyle w:val="0A7B3C335B694512BE54D8D0D15205DD2"/>
          </w:pPr>
          <w:r w:rsidRPr="000B05C2">
            <w:rPr>
              <w:rStyle w:val="PlaceholderText"/>
              <w:rFonts w:asciiTheme="minorHAnsi" w:hAnsiTheme="minorHAnsi" w:cstheme="minorHAnsi"/>
              <w:i/>
              <w:iCs/>
              <w:color w:val="auto"/>
            </w:rPr>
            <w:t>Click or tap here to enter text.</w:t>
          </w:r>
        </w:p>
      </w:docPartBody>
    </w:docPart>
    <w:docPart>
      <w:docPartPr>
        <w:name w:val="C191A53C488843F8B6359607228CF838"/>
        <w:category>
          <w:name w:val="General"/>
          <w:gallery w:val="placeholder"/>
        </w:category>
        <w:types>
          <w:type w:val="bbPlcHdr"/>
        </w:types>
        <w:behaviors>
          <w:behavior w:val="content"/>
        </w:behaviors>
        <w:guid w:val="{2884789B-C9CA-4485-AB2A-6AFA384C0826}"/>
      </w:docPartPr>
      <w:docPartBody>
        <w:p w:rsidR="00D302D4" w:rsidRDefault="00A63C08" w:rsidP="00A63C08">
          <w:pPr>
            <w:pStyle w:val="C191A53C488843F8B6359607228CF8382"/>
          </w:pPr>
          <w:r w:rsidRPr="000B05C2">
            <w:rPr>
              <w:rStyle w:val="PlaceholderText"/>
              <w:rFonts w:asciiTheme="minorHAnsi" w:hAnsiTheme="minorHAnsi" w:cstheme="minorHAnsi"/>
              <w:i/>
              <w:iCs/>
              <w:color w:val="auto"/>
            </w:rPr>
            <w:t>Click or tap here to enter text.</w:t>
          </w:r>
        </w:p>
      </w:docPartBody>
    </w:docPart>
    <w:docPart>
      <w:docPartPr>
        <w:name w:val="FCA031E5B0D948F7A61172CEF2B20E4F"/>
        <w:category>
          <w:name w:val="General"/>
          <w:gallery w:val="placeholder"/>
        </w:category>
        <w:types>
          <w:type w:val="bbPlcHdr"/>
        </w:types>
        <w:behaviors>
          <w:behavior w:val="content"/>
        </w:behaviors>
        <w:guid w:val="{23129816-0745-4375-9BC7-D715AEFD8045}"/>
      </w:docPartPr>
      <w:docPartBody>
        <w:p w:rsidR="00D302D4" w:rsidRDefault="00A63C08" w:rsidP="00A63C08">
          <w:pPr>
            <w:pStyle w:val="FCA031E5B0D948F7A61172CEF2B20E4F2"/>
          </w:pPr>
          <w:r w:rsidRPr="000B05C2">
            <w:rPr>
              <w:rStyle w:val="PlaceholderText"/>
              <w:rFonts w:asciiTheme="minorHAnsi" w:hAnsiTheme="minorHAnsi" w:cstheme="minorHAnsi"/>
              <w:i/>
              <w:iCs/>
              <w:color w:val="auto"/>
            </w:rPr>
            <w:t>Click or tap here to enter text.</w:t>
          </w:r>
        </w:p>
      </w:docPartBody>
    </w:docPart>
    <w:docPart>
      <w:docPartPr>
        <w:name w:val="0164439D88F34E899177E233DE0DE50F"/>
        <w:category>
          <w:name w:val="General"/>
          <w:gallery w:val="placeholder"/>
        </w:category>
        <w:types>
          <w:type w:val="bbPlcHdr"/>
        </w:types>
        <w:behaviors>
          <w:behavior w:val="content"/>
        </w:behaviors>
        <w:guid w:val="{F7D0BAE1-06AA-4CF0-882F-9E1024251E83}"/>
      </w:docPartPr>
      <w:docPartBody>
        <w:p w:rsidR="00D302D4" w:rsidRDefault="00A63C08" w:rsidP="00A63C08">
          <w:pPr>
            <w:pStyle w:val="0164439D88F34E899177E233DE0DE50F2"/>
          </w:pPr>
          <w:r w:rsidRPr="000B05C2">
            <w:rPr>
              <w:rStyle w:val="PlaceholderText"/>
              <w:rFonts w:asciiTheme="minorHAnsi" w:hAnsiTheme="minorHAnsi" w:cstheme="minorHAnsi"/>
              <w:i/>
              <w:iCs/>
              <w:color w:val="auto"/>
            </w:rPr>
            <w:t>Click or tap here to enter text.</w:t>
          </w:r>
        </w:p>
      </w:docPartBody>
    </w:docPart>
    <w:docPart>
      <w:docPartPr>
        <w:name w:val="8929D3DFDA364948A6D1CDC45D83F939"/>
        <w:category>
          <w:name w:val="General"/>
          <w:gallery w:val="placeholder"/>
        </w:category>
        <w:types>
          <w:type w:val="bbPlcHdr"/>
        </w:types>
        <w:behaviors>
          <w:behavior w:val="content"/>
        </w:behaviors>
        <w:guid w:val="{523875E5-742A-4991-8266-B24C62A4C8F8}"/>
      </w:docPartPr>
      <w:docPartBody>
        <w:p w:rsidR="00D302D4" w:rsidRDefault="00A63C08" w:rsidP="00A63C08">
          <w:pPr>
            <w:pStyle w:val="8929D3DFDA364948A6D1CDC45D83F9392"/>
          </w:pPr>
          <w:r w:rsidRPr="000B05C2">
            <w:rPr>
              <w:rStyle w:val="PlaceholderText"/>
              <w:rFonts w:asciiTheme="minorHAnsi" w:hAnsiTheme="minorHAnsi" w:cstheme="minorHAnsi"/>
              <w:i/>
              <w:iCs/>
              <w:color w:val="au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oppins">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Poppins SemiBold">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Aptos">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C08"/>
    <w:rsid w:val="00A63C08"/>
    <w:rsid w:val="00AD2522"/>
    <w:rsid w:val="00C54669"/>
    <w:rsid w:val="00D302D4"/>
    <w:rsid w:val="00DE23A5"/>
    <w:rsid w:val="00F778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3C08"/>
    <w:rPr>
      <w:color w:val="666666"/>
    </w:rPr>
  </w:style>
  <w:style w:type="paragraph" w:customStyle="1" w:styleId="403AD2B7C35D460296AF8419D067038F2">
    <w:name w:val="403AD2B7C35D460296AF8419D067038F2"/>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DF737EA258464CEA9A2D8F077557DCE93">
    <w:name w:val="DF737EA258464CEA9A2D8F077557DCE93"/>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A6A001009A0F4FD9A815870D3C6E20AC3">
    <w:name w:val="A6A001009A0F4FD9A815870D3C6E20AC3"/>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64668D7886344EBE96E4EFD5CBDB8D4F3">
    <w:name w:val="64668D7886344EBE96E4EFD5CBDB8D4F3"/>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C4892EE157EB4FB293F9D1225D49DAA93">
    <w:name w:val="C4892EE157EB4FB293F9D1225D49DAA93"/>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CA947F087ED24308A198B27EAC5D8C502">
    <w:name w:val="CA947F087ED24308A198B27EAC5D8C502"/>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F0D3C04570FD453B9A323D884A3BA23C3">
    <w:name w:val="F0D3C04570FD453B9A323D884A3BA23C3"/>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C612CB397C63490F85ECA0F4B330B8BC3">
    <w:name w:val="C612CB397C63490F85ECA0F4B330B8BC3"/>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B653A7C832E64449B28CCCD1622998453">
    <w:name w:val="B653A7C832E64449B28CCCD1622998453"/>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544D5E20DF7B4512B02933FEDB3DB88D2">
    <w:name w:val="544D5E20DF7B4512B02933FEDB3DB88D2"/>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0A7B3C335B694512BE54D8D0D15205DD2">
    <w:name w:val="0A7B3C335B694512BE54D8D0D15205DD2"/>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C191A53C488843F8B6359607228CF8382">
    <w:name w:val="C191A53C488843F8B6359607228CF8382"/>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FCA031E5B0D948F7A61172CEF2B20E4F2">
    <w:name w:val="FCA031E5B0D948F7A61172CEF2B20E4F2"/>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0164439D88F34E899177E233DE0DE50F2">
    <w:name w:val="0164439D88F34E899177E233DE0DE50F2"/>
    <w:rsid w:val="00A63C08"/>
    <w:pPr>
      <w:spacing w:before="120" w:after="120" w:line="240" w:lineRule="auto"/>
    </w:pPr>
    <w:rPr>
      <w:rFonts w:ascii="Poppins" w:eastAsia="Calibri" w:hAnsi="Poppins" w:cs="Poppins"/>
      <w:color w:val="414141"/>
      <w:kern w:val="0"/>
      <w:sz w:val="22"/>
      <w:szCs w:val="22"/>
      <w:lang w:eastAsia="en-US"/>
      <w14:ligatures w14:val="none"/>
    </w:rPr>
  </w:style>
  <w:style w:type="paragraph" w:customStyle="1" w:styleId="8929D3DFDA364948A6D1CDC45D83F9392">
    <w:name w:val="8929D3DFDA364948A6D1CDC45D83F9392"/>
    <w:rsid w:val="00A63C08"/>
    <w:pPr>
      <w:spacing w:before="120" w:after="120" w:line="240" w:lineRule="auto"/>
    </w:pPr>
    <w:rPr>
      <w:rFonts w:ascii="Poppins" w:eastAsia="Calibri" w:hAnsi="Poppins" w:cs="Poppins"/>
      <w:color w:val="414141"/>
      <w:kern w:val="0"/>
      <w:sz w:val="22"/>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PAN Colours">
      <a:dk1>
        <a:sysClr val="windowText" lastClr="000000"/>
      </a:dk1>
      <a:lt1>
        <a:sysClr val="window" lastClr="FFFFFF"/>
      </a:lt1>
      <a:dk2>
        <a:srgbClr val="414141"/>
      </a:dk2>
      <a:lt2>
        <a:srgbClr val="ECECED"/>
      </a:lt2>
      <a:accent1>
        <a:srgbClr val="5E2D91"/>
      </a:accent1>
      <a:accent2>
        <a:srgbClr val="6A3695"/>
      </a:accent2>
      <a:accent3>
        <a:srgbClr val="361956"/>
      </a:accent3>
      <a:accent4>
        <a:srgbClr val="0282A6"/>
      </a:accent4>
      <a:accent5>
        <a:srgbClr val="C42F67"/>
      </a:accent5>
      <a:accent6>
        <a:srgbClr val="FECE83"/>
      </a:accent6>
      <a:hlink>
        <a:srgbClr val="0563C1"/>
      </a:hlink>
      <a:folHlink>
        <a:srgbClr val="954F72"/>
      </a:folHlink>
    </a:clrScheme>
    <a:fontScheme name="Custom 1">
      <a:majorFont>
        <a:latin typeface="Poppins SemiBold"/>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B049483033404BAF035177987041B6" ma:contentTypeVersion="18" ma:contentTypeDescription="Create a new document." ma:contentTypeScope="" ma:versionID="f25cd3900f001ce615471d4f1712f8b2">
  <xsd:schema xmlns:xsd="http://www.w3.org/2001/XMLSchema" xmlns:xs="http://www.w3.org/2001/XMLSchema" xmlns:p="http://schemas.microsoft.com/office/2006/metadata/properties" xmlns:ns2="9b27ef87-e8fc-47a8-8da6-862a02267a4a" xmlns:ns3="b627a073-6d31-4916-adf9-2a58839b1af5" targetNamespace="http://schemas.microsoft.com/office/2006/metadata/properties" ma:root="true" ma:fieldsID="29eef2dba8af5c1d427f9af9b0db2f74" ns2:_="" ns3:_="">
    <xsd:import namespace="9b27ef87-e8fc-47a8-8da6-862a02267a4a"/>
    <xsd:import namespace="b627a073-6d31-4916-adf9-2a58839b1a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ef87-e8fc-47a8-8da6-862a02267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13a551d-4d90-480b-b30b-bc8b0738027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27a073-6d31-4916-adf9-2a58839b1a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458988-1b8b-44ac-8b8c-0181735b6b1e}" ma:internalName="TaxCatchAll" ma:showField="CatchAllData" ma:web="b627a073-6d31-4916-adf9-2a58839b1a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627a073-6d31-4916-adf9-2a58839b1af5" xsi:nil="true"/>
    <lcf76f155ced4ddcb4097134ff3c332f xmlns="9b27ef87-e8fc-47a8-8da6-862a02267a4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B7D773-FA6C-48A4-BDF7-6C712D077F15}">
  <ds:schemaRefs>
    <ds:schemaRef ds:uri="http://schemas.openxmlformats.org/officeDocument/2006/bibliography"/>
  </ds:schemaRefs>
</ds:datastoreItem>
</file>

<file path=customXml/itemProps2.xml><?xml version="1.0" encoding="utf-8"?>
<ds:datastoreItem xmlns:ds="http://schemas.openxmlformats.org/officeDocument/2006/customXml" ds:itemID="{3A820A39-A9B2-4036-A863-837E83563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27ef87-e8fc-47a8-8da6-862a02267a4a"/>
    <ds:schemaRef ds:uri="b627a073-6d31-4916-adf9-2a58839b1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A42B83-F970-47B3-AACB-BEBBE463A168}">
  <ds:schemaRefs>
    <ds:schemaRef ds:uri="http://schemas.microsoft.com/office/2006/metadata/properties"/>
    <ds:schemaRef ds:uri="http://schemas.microsoft.com/office/infopath/2007/PartnerControls"/>
    <ds:schemaRef ds:uri="b627a073-6d31-4916-adf9-2a58839b1af5"/>
    <ds:schemaRef ds:uri="9b27ef87-e8fc-47a8-8da6-862a02267a4a"/>
  </ds:schemaRefs>
</ds:datastoreItem>
</file>

<file path=customXml/itemProps4.xml><?xml version="1.0" encoding="utf-8"?>
<ds:datastoreItem xmlns:ds="http://schemas.openxmlformats.org/officeDocument/2006/customXml" ds:itemID="{B1A4E392-1527-414B-86AB-CA8A0BE8F0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OPAN_2025_TTemplate_Word.dotx</Template>
  <TotalTime>44</TotalTime>
  <Pages>1</Pages>
  <Words>1116</Words>
  <Characters>6363</Characters>
  <Application>Microsoft Office Word</Application>
  <DocSecurity>4</DocSecurity>
  <Lines>53</Lines>
  <Paragraphs>14</Paragraphs>
  <ScaleCrop>false</ScaleCrop>
  <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Buddle</dc:creator>
  <cp:keywords/>
  <dc:description/>
  <cp:lastModifiedBy>Tiarna Jason</cp:lastModifiedBy>
  <cp:revision>25</cp:revision>
  <cp:lastPrinted>2025-10-03T02:22:00Z</cp:lastPrinted>
  <dcterms:created xsi:type="dcterms:W3CDTF">2025-10-16T00:30:00Z</dcterms:created>
  <dcterms:modified xsi:type="dcterms:W3CDTF">2025-10-16T02:52:00Z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0x01010049B049483033404BAF035177987041B6</vt:lpwstr>
  </property>
</Properties>
</file>