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.xml" ContentType="application/vnd.openxmlformats-officedocument.wordprocessingml.comment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9B92637" w:rsidP="78F29BE1" w:rsidRDefault="39B92637" w14:paraId="2D9E11C8" w14:textId="7B1B258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</w:pPr>
      <w:r w:rsidRPr="78F29BE1" w:rsidR="39B92637">
        <w:rPr>
          <w:rFonts w:ascii="Aptos Display" w:hAnsi="Aptos Display" w:eastAsia="Aptos Display" w:cs="Aptos Display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4"/>
          <w:szCs w:val="44"/>
          <w:lang w:val="en-AU"/>
        </w:rPr>
        <w:t>Proforma Invoice</w:t>
      </w:r>
    </w:p>
    <w:p w:rsidR="78F29BE1" w:rsidP="78F29BE1" w:rsidRDefault="78F29BE1" w14:paraId="4FD0170B" w14:textId="5B5E21E3">
      <w:pPr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</w:pPr>
    </w:p>
    <w:p w:rsidRPr="00853254" w:rsidR="00805A51" w:rsidP="29F672C1" w:rsidRDefault="00805A51" w14:paraId="4B371057" w14:textId="73AE68A1">
      <w:pPr>
        <w:jc w:val="center"/>
        <w:rPr>
          <w:rFonts w:ascii="Arial" w:hAnsi="Arial" w:eastAsia="Arial" w:cs="Arial"/>
          <w:color w:val="000000" w:themeColor="text1"/>
        </w:rPr>
      </w:pPr>
    </w:p>
    <w:p w:rsidRPr="00853254" w:rsidR="00805A51" w:rsidP="29F672C1" w:rsidRDefault="7D5C81BF" w14:paraId="72AE5097" w14:textId="7DEF0E33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color w:val="000000" w:themeColor="text1" w:themeTint="FF" w:themeShade="FF"/>
        </w:rPr>
      </w:pPr>
      <w:r w:rsidRPr="29F672C1" w:rsidR="348A8838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 xml:space="preserve">Shipment reference (AWB#): </w:t>
      </w:r>
      <w:r w:rsidRPr="29F672C1" w:rsidR="6D1F2B1B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yellow"/>
          <w:lang w:val="en-AU"/>
        </w:rPr>
        <w:t>DHL 8675309</w:t>
      </w:r>
      <w:r w:rsidRPr="29F672C1" w:rsidR="7623A8BF">
        <w:rPr>
          <w:rFonts w:ascii="Arial" w:hAnsi="Arial" w:eastAsia="Arial" w:cs="Arial"/>
          <w:i w:val="1"/>
          <w:iCs w:val="1"/>
          <w:color w:val="000000" w:themeColor="text1" w:themeTint="FF" w:themeShade="FF"/>
          <w:sz w:val="22"/>
          <w:szCs w:val="22"/>
          <w:lang w:val="en-AU"/>
        </w:rPr>
        <w:t xml:space="preserve">  </w:t>
      </w:r>
      <w:r>
        <w:tab/>
      </w:r>
      <w:r>
        <w:tab/>
      </w:r>
      <w:r w:rsidRPr="29F672C1" w:rsidR="348A8838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 xml:space="preserve">Date: </w:t>
      </w:r>
      <w:r w:rsidRPr="29F672C1" w:rsidR="12D13D3E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yellow"/>
          <w:lang w:val="en-AU"/>
        </w:rPr>
        <w:t>03</w:t>
      </w:r>
      <w:r w:rsidRPr="29F672C1" w:rsidR="348A8838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yellow"/>
          <w:lang w:val="en-AU"/>
        </w:rPr>
        <w:t>/0</w:t>
      </w:r>
      <w:r w:rsidRPr="29F672C1" w:rsidR="15DAB60A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yellow"/>
          <w:lang w:val="en-AU"/>
        </w:rPr>
        <w:t>8</w:t>
      </w:r>
      <w:r w:rsidRPr="29F672C1" w:rsidR="348A8838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yellow"/>
          <w:lang w:val="en-AU"/>
        </w:rPr>
        <w:t>/2026</w:t>
      </w:r>
    </w:p>
    <w:p w:rsidRPr="00853254" w:rsidR="00805A51" w:rsidP="29F672C1" w:rsidRDefault="00805A51" w14:paraId="0DB2A96B" w14:textId="3B1AF7C7">
      <w:pPr>
        <w:rPr>
          <w:rFonts w:ascii="Arial" w:hAnsi="Arial" w:eastAsia="Arial" w:cs="Arial"/>
          <w:color w:val="000000" w:themeColor="text1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29F672C1" w:rsidTr="78F29BE1" w14:paraId="2737C419">
        <w:trPr>
          <w:trHeight w:val="300"/>
        </w:trPr>
        <w:tc>
          <w:tcPr>
            <w:tcW w:w="4508" w:type="dxa"/>
            <w:tcMar/>
          </w:tcPr>
          <w:p w:rsidR="78F29BE1" w:rsidP="78F29BE1" w:rsidRDefault="78F29BE1" w14:paraId="6731B279" w14:textId="5BBF06B2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Shipper:</w:t>
            </w:r>
          </w:p>
          <w:p w:rsidR="78F29BE1" w:rsidP="78F29BE1" w:rsidRDefault="78F29BE1" w14:paraId="06753C12" w14:textId="1E01291B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5A14C0DF" w14:textId="0517DE51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Business name:</w:t>
            </w:r>
          </w:p>
          <w:p w:rsidR="78F29BE1" w:rsidP="78F29BE1" w:rsidRDefault="78F29BE1" w14:paraId="33FAD0A5" w14:textId="4AF31659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3F7515E5" w14:textId="78A79BC3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Full Address:</w:t>
            </w:r>
          </w:p>
          <w:p w:rsidR="78F29BE1" w:rsidP="78F29BE1" w:rsidRDefault="78F29BE1" w14:paraId="6940A064" w14:textId="6EEF3C68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7F8C18B9" w14:textId="190C320E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Full Contact Name:</w:t>
            </w:r>
          </w:p>
          <w:p w:rsidR="78F29BE1" w:rsidP="78F29BE1" w:rsidRDefault="78F29BE1" w14:paraId="2B67A37E" w14:textId="73DFE729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77EBFE4B" w14:textId="53B33A05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Phone number:</w:t>
            </w:r>
          </w:p>
          <w:p w:rsidR="78F29BE1" w:rsidP="78F29BE1" w:rsidRDefault="78F29BE1" w14:paraId="000B7012" w14:textId="73ACC155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34BF34EE" w14:textId="184351F1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Email Address:</w:t>
            </w: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 </w:t>
            </w:r>
          </w:p>
        </w:tc>
        <w:tc>
          <w:tcPr>
            <w:tcW w:w="4508" w:type="dxa"/>
            <w:tcMar/>
          </w:tcPr>
          <w:p w:rsidR="78F29BE1" w:rsidP="78F29BE1" w:rsidRDefault="78F29BE1" w14:paraId="717C2FC5" w14:textId="2FF87F0A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Consignee</w:t>
            </w:r>
          </w:p>
          <w:p w:rsidR="78F29BE1" w:rsidP="78F29BE1" w:rsidRDefault="78F29BE1" w14:paraId="4EF6864E" w14:textId="18C287EA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Business name: </w:t>
            </w:r>
            <w:r w:rsidRPr="78F29BE1" w:rsidR="78F29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Wilderlab NZ</w:t>
            </w:r>
          </w:p>
          <w:p w:rsidR="78F29BE1" w:rsidP="78F29BE1" w:rsidRDefault="78F29BE1" w14:paraId="7EF6DC41" w14:textId="2B0D9D74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55AEA482" w14:textId="5E3F10B9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Full Address:   </w:t>
            </w:r>
            <w:r w:rsidRPr="78F29BE1" w:rsidR="78F29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Level 2, 129 Park Road</w:t>
            </w:r>
          </w:p>
          <w:p w:rsidR="78F29BE1" w:rsidP="78F29BE1" w:rsidRDefault="78F29BE1" w14:paraId="33C84BC8" w14:textId="4EA23D16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                          Miramar, Wellington </w:t>
            </w:r>
          </w:p>
          <w:p w:rsidR="78F29BE1" w:rsidP="78F29BE1" w:rsidRDefault="78F29BE1" w14:paraId="322F77F7" w14:textId="350798A3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                          6022</w:t>
            </w:r>
          </w:p>
          <w:p w:rsidR="78F29BE1" w:rsidP="78F29BE1" w:rsidRDefault="78F29BE1" w14:paraId="3E83E1EC" w14:textId="6DF1A27D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5EE146EF" w14:textId="6D254ABF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Full Contact Name: </w:t>
            </w:r>
            <w:r w:rsidRPr="78F29BE1" w:rsidR="78F29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Tiso Ross</w:t>
            </w:r>
          </w:p>
          <w:p w:rsidR="78F29BE1" w:rsidP="78F29BE1" w:rsidRDefault="78F29BE1" w14:paraId="2742A2D6" w14:textId="47CA32FE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2E617CFA" w14:textId="7479ABF0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Phone number: </w:t>
            </w:r>
            <w:r w:rsidRPr="78F29BE1" w:rsidR="78F29BE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+64 380 7000</w:t>
            </w:r>
          </w:p>
          <w:p w:rsidR="78F29BE1" w:rsidP="78F29BE1" w:rsidRDefault="78F29BE1" w14:paraId="4BF0FBD0" w14:textId="410D5DA3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78F29BE1" w:rsidP="78F29BE1" w:rsidRDefault="78F29BE1" w14:paraId="28086BB0" w14:textId="3EE76387">
            <w:pPr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8F29BE1" w:rsidR="78F29BE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Email Address: </w:t>
            </w:r>
            <w:hyperlink r:id="R77eaaec9828e4450">
              <w:r w:rsidRPr="78F29BE1" w:rsidR="78F29BE1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lang w:val="en-NZ"/>
                </w:rPr>
                <w:t>orders@wilderlab.co</w:t>
              </w:r>
            </w:hyperlink>
          </w:p>
          <w:p w:rsidR="78F29BE1" w:rsidP="78F29BE1" w:rsidRDefault="78F29BE1" w14:paraId="0F4B2FF7" w14:textId="50096691">
            <w:pPr>
              <w:bidi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Pr="00853254" w:rsidR="00805A51" w:rsidP="29F672C1" w:rsidRDefault="3AB3D153" w14:paraId="249E22D7" w14:textId="457FEA0F">
      <w:pPr>
        <w:pStyle w:val="Normal"/>
        <w:spacing w:before="200" w:after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>Contents: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813"/>
        <w:gridCol w:w="1951"/>
        <w:gridCol w:w="1250"/>
        <w:gridCol w:w="696"/>
        <w:gridCol w:w="1356"/>
        <w:gridCol w:w="965"/>
        <w:gridCol w:w="979"/>
      </w:tblGrid>
      <w:tr w:rsidR="194BC009" w:rsidTr="29F672C1" w14:paraId="69351B4C" w14:textId="77777777">
        <w:trPr>
          <w:trHeight w:val="585"/>
        </w:trPr>
        <w:tc>
          <w:tcPr>
            <w:tcW w:w="18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0AA60335" w14:textId="1096FA03">
            <w:pPr>
              <w:spacing w:before="120"/>
              <w:jc w:val="center"/>
              <w:rPr>
                <w:rFonts w:ascii="Arial" w:hAnsi="Arial" w:eastAsia="Arial" w:cs="Arial"/>
              </w:rPr>
            </w:pP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Product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2FADA713" w14:textId="1DAFE94B">
            <w:pPr>
              <w:spacing w:before="120"/>
              <w:jc w:val="center"/>
              <w:rPr>
                <w:rFonts w:ascii="Arial" w:hAnsi="Arial" w:eastAsia="Arial" w:cs="Arial"/>
              </w:rPr>
            </w:pP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Manufacturer &amp; Country of Origin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0EEFA807" w14:textId="512F1479">
            <w:pPr>
              <w:spacing w:before="120"/>
              <w:jc w:val="center"/>
              <w:rPr>
                <w:rFonts w:ascii="Arial" w:hAnsi="Arial" w:eastAsia="Arial" w:cs="Arial"/>
              </w:rPr>
            </w:pP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HS</w:t>
            </w:r>
            <w:r w:rsidRPr="29F672C1" w:rsidR="45061E02">
              <w:rPr>
                <w:rFonts w:ascii="Arial" w:hAnsi="Arial" w:eastAsia="Arial" w:cs="Arial"/>
                <w:b w:val="1"/>
                <w:bCs w:val="1"/>
                <w:lang w:val="en-AU"/>
              </w:rPr>
              <w:t xml:space="preserve"> Product</w:t>
            </w: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 xml:space="preserve"> Code: </w:t>
            </w:r>
          </w:p>
        </w:tc>
        <w:tc>
          <w:tcPr>
            <w:tcW w:w="7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5631FEF2" w14:textId="4DC21FE0">
            <w:pPr>
              <w:spacing w:before="120"/>
              <w:jc w:val="center"/>
              <w:rPr>
                <w:rFonts w:ascii="Arial" w:hAnsi="Arial" w:eastAsia="Arial" w:cs="Arial"/>
              </w:rPr>
            </w:pP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Qty</w:t>
            </w:r>
          </w:p>
        </w:tc>
        <w:tc>
          <w:tcPr>
            <w:tcW w:w="1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6984C65C" w14:textId="3FC3BCEB">
            <w:pPr>
              <w:spacing w:before="120"/>
              <w:jc w:val="center"/>
              <w:rPr>
                <w:rFonts w:ascii="Arial" w:hAnsi="Arial" w:eastAsia="Arial" w:cs="Arial"/>
              </w:rPr>
            </w:pP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UoM</w:t>
            </w:r>
            <w:r>
              <w:br/>
            </w: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(mL, g, mg)</w:t>
            </w:r>
          </w:p>
        </w:tc>
        <w:tc>
          <w:tcPr>
            <w:tcW w:w="9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3EA43683" w14:textId="7C5E1DFF">
            <w:pPr>
              <w:pStyle w:val="Normal"/>
              <w:suppressLineNumbers w:val="0"/>
              <w:bidi w:val="0"/>
              <w:spacing w:before="12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</w:rPr>
            </w:pP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Unit Price (</w:t>
            </w:r>
            <w:r w:rsidRPr="29F672C1" w:rsidR="38B2EB0C">
              <w:rPr>
                <w:rFonts w:ascii="Arial" w:hAnsi="Arial" w:eastAsia="Arial" w:cs="Arial"/>
                <w:b w:val="1"/>
                <w:bCs w:val="1"/>
                <w:lang w:val="en-AU"/>
              </w:rPr>
              <w:t>NZD</w:t>
            </w: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)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2B7F0B71" w14:textId="52A2920B">
            <w:pPr>
              <w:spacing w:before="120"/>
              <w:jc w:val="center"/>
              <w:rPr>
                <w:rFonts w:ascii="Arial" w:hAnsi="Arial" w:eastAsia="Arial" w:cs="Arial"/>
              </w:rPr>
            </w:pP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>Total (</w:t>
            </w:r>
            <w:r w:rsidRPr="29F672C1" w:rsidR="4A74DE36">
              <w:rPr>
                <w:rFonts w:ascii="Arial" w:hAnsi="Arial" w:eastAsia="Arial" w:cs="Arial"/>
                <w:b w:val="1"/>
                <w:bCs w:val="1"/>
                <w:lang w:val="en-AU"/>
              </w:rPr>
              <w:t>NZD</w:t>
            </w:r>
            <w:r w:rsidRPr="29F672C1" w:rsidR="194BC009">
              <w:rPr>
                <w:rFonts w:ascii="Arial" w:hAnsi="Arial" w:eastAsia="Arial" w:cs="Arial"/>
                <w:b w:val="1"/>
                <w:bCs w:val="1"/>
                <w:lang w:val="en-AU"/>
              </w:rPr>
              <w:t xml:space="preserve">) </w:t>
            </w:r>
          </w:p>
        </w:tc>
      </w:tr>
      <w:tr w:rsidR="194BC009" w:rsidTr="29F672C1" w14:paraId="08787614" w14:textId="77777777">
        <w:trPr>
          <w:trHeight w:val="450"/>
        </w:trPr>
        <w:tc>
          <w:tcPr>
            <w:tcW w:w="18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Pr="00DA1C1A" w:rsidR="00DA1C1A" w:rsidP="29F672C1" w:rsidRDefault="00DA1C1A" w14:paraId="4661BEB5" w14:textId="77777777">
            <w:pPr>
              <w:spacing w:before="120"/>
              <w:rPr>
                <w:rFonts w:ascii="Arial" w:hAnsi="Arial" w:eastAsia="Arial" w:cs="Arial"/>
                <w:lang w:val="en-AU"/>
              </w:rPr>
            </w:pPr>
            <w:r w:rsidRPr="29F672C1" w:rsidR="00DA1C1A">
              <w:rPr>
                <w:rFonts w:ascii="Arial" w:hAnsi="Arial" w:eastAsia="Arial" w:cs="Arial"/>
                <w:lang w:val="en-AU"/>
              </w:rPr>
              <w:t xml:space="preserve">Extracted DNA </w:t>
            </w:r>
            <w:r w:rsidRPr="29F672C1" w:rsidR="00DA1C1A">
              <w:rPr>
                <w:rFonts w:ascii="Arial" w:hAnsi="Arial" w:eastAsia="Arial" w:cs="Arial"/>
                <w:lang w:val="en-AU"/>
              </w:rPr>
              <w:t>from</w:t>
            </w:r>
          </w:p>
          <w:p w:rsidRPr="00DA1C1A" w:rsidR="00DA1C1A" w:rsidP="29F672C1" w:rsidRDefault="00DA1C1A" w14:paraId="2EDE07B0" w14:textId="77777777">
            <w:pPr>
              <w:spacing w:before="120"/>
              <w:rPr>
                <w:rFonts w:ascii="Arial" w:hAnsi="Arial" w:eastAsia="Arial" w:cs="Arial"/>
                <w:lang w:val="en-AU"/>
              </w:rPr>
            </w:pPr>
            <w:r w:rsidRPr="29F672C1" w:rsidR="4B45626D">
              <w:rPr>
                <w:rFonts w:ascii="Arial" w:hAnsi="Arial" w:eastAsia="Arial" w:cs="Arial"/>
                <w:lang w:val="en-AU"/>
              </w:rPr>
              <w:t xml:space="preserve">environmental </w:t>
            </w:r>
            <w:r w:rsidRPr="29F672C1" w:rsidR="4B45626D">
              <w:rPr>
                <w:rFonts w:ascii="Arial" w:hAnsi="Arial" w:eastAsia="Arial" w:cs="Arial"/>
                <w:highlight w:val="yellow"/>
                <w:lang w:val="en-AU"/>
              </w:rPr>
              <w:t>(sea water)</w:t>
            </w:r>
          </w:p>
          <w:p w:rsidR="194BC009" w:rsidP="29F672C1" w:rsidRDefault="00DA1C1A" w14:paraId="48749B63" w14:textId="16D9ADED">
            <w:pPr>
              <w:spacing w:before="120"/>
              <w:rPr>
                <w:rFonts w:ascii="Arial" w:hAnsi="Arial" w:eastAsia="Arial" w:cs="Arial"/>
              </w:rPr>
            </w:pPr>
            <w:r w:rsidRPr="29F672C1" w:rsidR="00DA1C1A">
              <w:rPr>
                <w:rFonts w:ascii="Arial" w:hAnsi="Arial" w:eastAsia="Arial" w:cs="Arial"/>
                <w:lang w:val="en-AU"/>
              </w:rPr>
              <w:t>sample</w:t>
            </w:r>
          </w:p>
        </w:tc>
        <w:tc>
          <w:tcPr>
            <w:tcW w:w="19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0ABBCBD5" w14:paraId="4F01C6BA" w14:textId="60CBEE8C">
            <w:pPr>
              <w:pStyle w:val="Normal"/>
              <w:suppressLineNumbers w:val="0"/>
              <w:tabs>
                <w:tab w:val="left" w:leader="none" w:pos="4450"/>
                <w:tab w:val="left" w:leader="none" w:pos="4660"/>
              </w:tabs>
              <w:bidi w:val="0"/>
              <w:spacing w:before="12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highlight w:val="yellow"/>
                <w:lang w:val="en-AU"/>
              </w:rPr>
            </w:pPr>
            <w:r w:rsidRPr="29F672C1" w:rsidR="5D151396">
              <w:rPr>
                <w:rFonts w:ascii="Arial" w:hAnsi="Arial" w:eastAsia="Arial" w:cs="Arial"/>
                <w:highlight w:val="yellow"/>
                <w:lang w:val="en-AU"/>
              </w:rPr>
              <w:t>University of Washington, USA</w:t>
            </w:r>
          </w:p>
        </w:tc>
        <w:tc>
          <w:tcPr>
            <w:tcW w:w="12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00DA1C1A" w14:paraId="49883186" w14:textId="3AA2A019">
            <w:pPr>
              <w:tabs>
                <w:tab w:val="left" w:pos="4450"/>
                <w:tab w:val="left" w:pos="4660"/>
              </w:tabs>
              <w:spacing w:before="120"/>
              <w:jc w:val="center"/>
              <w:rPr>
                <w:rFonts w:ascii="Arial" w:hAnsi="Arial" w:eastAsia="Arial" w:cs="Arial"/>
                <w:lang w:val="en-AU"/>
              </w:rPr>
            </w:pPr>
            <w:r w:rsidRPr="29F672C1" w:rsidR="00DA1C1A">
              <w:rPr>
                <w:rFonts w:ascii="Arial" w:hAnsi="Arial" w:eastAsia="Arial" w:cs="Arial"/>
                <w:sz w:val="22"/>
                <w:szCs w:val="22"/>
                <w:lang w:val="en-AU"/>
              </w:rPr>
              <w:t>29349990</w:t>
            </w:r>
          </w:p>
        </w:tc>
        <w:tc>
          <w:tcPr>
            <w:tcW w:w="70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3CF0EED8" w14:paraId="78CE6D6C" w14:textId="3727AE9B">
            <w:pPr>
              <w:pStyle w:val="Normal"/>
              <w:suppressLineNumbers w:val="0"/>
              <w:tabs>
                <w:tab w:val="left" w:leader="none" w:pos="4450"/>
                <w:tab w:val="left" w:leader="none" w:pos="4660"/>
              </w:tabs>
              <w:bidi w:val="0"/>
              <w:spacing w:before="12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highlight w:val="yellow"/>
                <w:lang w:val="en-AU"/>
              </w:rPr>
            </w:pPr>
            <w:r w:rsidRPr="29F672C1" w:rsidR="5D60C361">
              <w:rPr>
                <w:rFonts w:ascii="Arial" w:hAnsi="Arial" w:eastAsia="Arial" w:cs="Arial"/>
                <w:highlight w:val="yellow"/>
                <w:lang w:val="en-AU"/>
              </w:rPr>
              <w:t>112</w:t>
            </w:r>
          </w:p>
        </w:tc>
        <w:tc>
          <w:tcPr>
            <w:tcW w:w="141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13053789" w14:textId="082DD18B">
            <w:pPr>
              <w:tabs>
                <w:tab w:val="left" w:pos="4450"/>
                <w:tab w:val="left" w:pos="4660"/>
              </w:tabs>
              <w:spacing w:before="120"/>
              <w:jc w:val="center"/>
              <w:rPr>
                <w:rFonts w:ascii="Arial" w:hAnsi="Arial" w:eastAsia="Arial" w:cs="Arial"/>
              </w:rPr>
            </w:pPr>
            <w:r w:rsidRPr="29F672C1" w:rsidR="38A538B5">
              <w:rPr>
                <w:rFonts w:ascii="Arial" w:hAnsi="Arial" w:eastAsia="Arial" w:cs="Arial"/>
                <w:lang w:val="en-AU"/>
              </w:rPr>
              <w:t>.</w:t>
            </w:r>
            <w:r w:rsidRPr="29F672C1" w:rsidR="194BC009">
              <w:rPr>
                <w:rFonts w:ascii="Arial" w:hAnsi="Arial" w:eastAsia="Arial" w:cs="Arial"/>
                <w:lang w:val="en-AU"/>
              </w:rPr>
              <w:t>2ml</w:t>
            </w:r>
          </w:p>
        </w:tc>
        <w:tc>
          <w:tcPr>
            <w:tcW w:w="97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194BC009" w14:paraId="1A928BC4" w14:textId="3F4A17F3">
            <w:pPr>
              <w:pStyle w:val="Normal"/>
              <w:suppressLineNumbers w:val="0"/>
              <w:tabs>
                <w:tab w:val="left" w:leader="none" w:pos="4450"/>
                <w:tab w:val="left" w:leader="none" w:pos="4660"/>
              </w:tabs>
              <w:bidi w:val="0"/>
              <w:spacing w:before="12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lang w:val="en-AU"/>
              </w:rPr>
            </w:pPr>
            <w:r w:rsidRPr="29F672C1" w:rsidR="194BC009">
              <w:rPr>
                <w:rFonts w:ascii="Arial" w:hAnsi="Arial" w:eastAsia="Arial" w:cs="Arial"/>
                <w:lang w:val="en-AU"/>
              </w:rPr>
              <w:t xml:space="preserve">1 </w:t>
            </w:r>
            <w:r w:rsidRPr="29F672C1" w:rsidR="39D2A000">
              <w:rPr>
                <w:rFonts w:ascii="Arial" w:hAnsi="Arial" w:eastAsia="Arial" w:cs="Arial"/>
                <w:lang w:val="en-AU"/>
              </w:rPr>
              <w:t>NZD</w:t>
            </w:r>
          </w:p>
        </w:tc>
        <w:tc>
          <w:tcPr>
            <w:tcW w:w="9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left w:w="105" w:type="dxa"/>
              <w:right w:w="105" w:type="dxa"/>
            </w:tcMar>
          </w:tcPr>
          <w:p w:rsidR="194BC009" w:rsidP="29F672C1" w:rsidRDefault="212245DD" w14:paraId="2BD43E3D" w14:textId="5243F6D9">
            <w:pPr>
              <w:pStyle w:val="Normal"/>
              <w:suppressLineNumbers w:val="0"/>
              <w:tabs>
                <w:tab w:val="left" w:leader="none" w:pos="4450"/>
                <w:tab w:val="left" w:leader="none" w:pos="4660"/>
              </w:tabs>
              <w:bidi w:val="0"/>
              <w:spacing w:before="12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lang w:val="en-AU"/>
              </w:rPr>
            </w:pPr>
            <w:r w:rsidRPr="29F672C1" w:rsidR="39D2A000">
              <w:rPr>
                <w:rFonts w:ascii="Arial" w:hAnsi="Arial" w:eastAsia="Arial" w:cs="Arial"/>
                <w:lang w:val="en-AU"/>
              </w:rPr>
              <w:t>1 NZD</w:t>
            </w:r>
          </w:p>
        </w:tc>
      </w:tr>
    </w:tbl>
    <w:p w:rsidRPr="00853254" w:rsidR="00805A51" w:rsidP="29F672C1" w:rsidRDefault="00805A51" w14:paraId="0B69E104" w14:textId="424E8B88">
      <w:pPr>
        <w:pStyle w:val="Normal"/>
        <w:suppressLineNumbers w:val="0"/>
        <w:bidi w:val="0"/>
        <w:spacing w:before="60" w:beforeAutospacing="off" w:after="0" w:afterAutospacing="off" w:line="259" w:lineRule="auto"/>
        <w:ind w:left="7200" w:right="0"/>
        <w:jc w:val="left"/>
        <w:rPr>
          <w:rFonts w:ascii="Arial" w:hAnsi="Arial" w:eastAsia="Arial" w:cs="Arial"/>
          <w:color w:val="FF0000"/>
        </w:rPr>
      </w:pPr>
      <w:r w:rsidRPr="29F672C1" w:rsidR="61E3D4D1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 xml:space="preserve"> </w:t>
      </w:r>
      <w:r w:rsidRPr="29F672C1" w:rsidR="61E3D4D1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>Total: $</w:t>
      </w:r>
      <w:r w:rsidRPr="29F672C1" w:rsidR="455927B5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>1</w:t>
      </w:r>
      <w:r w:rsidRPr="29F672C1" w:rsidR="7690D6F6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>NZD</w:t>
      </w:r>
      <w:r w:rsidRPr="29F672C1" w:rsidR="61E3D4D1">
        <w:rPr>
          <w:rFonts w:ascii="Arial" w:hAnsi="Arial" w:eastAsia="Arial" w:cs="Arial"/>
          <w:b w:val="1"/>
          <w:bCs w:val="1"/>
          <w:color w:val="FF0000"/>
          <w:lang w:val="en-AU"/>
        </w:rPr>
        <w:t xml:space="preserve">  </w:t>
      </w:r>
    </w:p>
    <w:p w:rsidRPr="00853254" w:rsidR="00805A51" w:rsidP="29F672C1" w:rsidRDefault="3AB3D153" w14:paraId="7867F066" w14:textId="3FD0C405">
      <w:pPr>
        <w:pStyle w:val="Normal"/>
        <w:spacing w:before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 xml:space="preserve">Contents Description: </w:t>
      </w:r>
    </w:p>
    <w:p w:rsidRPr="00853254" w:rsidR="00805A51" w:rsidP="29F672C1" w:rsidRDefault="00DA1C1A" w14:paraId="66743927" w14:textId="005B9317">
      <w:pPr>
        <w:pStyle w:val="Normal"/>
        <w:suppressLineNumbers w:val="0"/>
        <w:bidi w:val="0"/>
        <w:spacing w:before="60" w:beforeAutospacing="off" w:after="0" w:afterAutospacing="off" w:line="259" w:lineRule="auto"/>
        <w:ind w:left="0" w:right="0"/>
        <w:jc w:val="left"/>
        <w:rPr>
          <w:rFonts w:ascii="Arial" w:hAnsi="Arial" w:eastAsia="Arial" w:cs="Arial"/>
          <w:color w:val="000000" w:themeColor="text1" w:themeTint="FF" w:themeShade="FF"/>
        </w:rPr>
      </w:pPr>
      <w:r w:rsidRPr="78F29BE1" w:rsidR="4B45626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This package </w:t>
      </w:r>
      <w:r w:rsidRPr="78F29BE1" w:rsidR="4B45626D">
        <w:rPr>
          <w:rFonts w:ascii="Arial" w:hAnsi="Arial" w:eastAsia="Arial" w:cs="Arial"/>
          <w:color w:val="000000" w:themeColor="text1" w:themeTint="FF" w:themeShade="FF"/>
          <w:lang w:val="en-AU"/>
        </w:rPr>
        <w:t>contains</w:t>
      </w:r>
      <w:r w:rsidRPr="78F29BE1" w:rsidR="4B45626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commentRangeStart w:id="546617735"/>
      <w:r w:rsidRPr="78F29BE1" w:rsidR="580E2778">
        <w:rPr>
          <w:rFonts w:ascii="Arial" w:hAnsi="Arial" w:eastAsia="Arial" w:cs="Arial"/>
          <w:color w:val="000000" w:themeColor="text1" w:themeTint="FF" w:themeShade="FF"/>
          <w:highlight w:val="yellow"/>
          <w:lang w:val="en-AU"/>
        </w:rPr>
        <w:t>112</w:t>
      </w:r>
      <w:r w:rsidRPr="78F29BE1" w:rsidR="4B45626D">
        <w:rPr>
          <w:rFonts w:ascii="Arial" w:hAnsi="Arial" w:eastAsia="Arial" w:cs="Arial"/>
          <w:color w:val="000000" w:themeColor="text1" w:themeTint="FF" w:themeShade="FF"/>
          <w:highlight w:val="yellow"/>
          <w:lang w:val="en-AU"/>
        </w:rPr>
        <w:t xml:space="preserve"> </w:t>
      </w:r>
      <w:r w:rsidRPr="78F29BE1" w:rsidR="372F2542">
        <w:rPr>
          <w:rFonts w:ascii="Arial" w:hAnsi="Arial" w:eastAsia="Arial" w:cs="Arial"/>
          <w:color w:val="000000" w:themeColor="text1" w:themeTint="FF" w:themeShade="FF"/>
          <w:highlight w:val="yellow"/>
          <w:lang w:val="en-AU"/>
        </w:rPr>
        <w:t>extracted DNA samples</w:t>
      </w:r>
      <w:r w:rsidRPr="78F29BE1" w:rsidR="4B45626D">
        <w:rPr>
          <w:rFonts w:ascii="Arial" w:hAnsi="Arial" w:eastAsia="Arial" w:cs="Arial"/>
          <w:color w:val="000000" w:themeColor="text1" w:themeTint="FF" w:themeShade="FF"/>
          <w:highlight w:val="yellow"/>
          <w:lang w:val="en-AU"/>
        </w:rPr>
        <w:t xml:space="preserve"> (in</w:t>
      </w:r>
      <w:r w:rsidRPr="78F29BE1" w:rsidR="139852EB">
        <w:rPr>
          <w:rFonts w:ascii="Arial" w:hAnsi="Arial" w:eastAsia="Arial" w:cs="Arial"/>
          <w:color w:val="000000" w:themeColor="text1" w:themeTint="FF" w:themeShade="FF"/>
          <w:highlight w:val="yellow"/>
          <w:lang w:val="en-AU"/>
        </w:rPr>
        <w:t xml:space="preserve"> </w:t>
      </w:r>
      <w:r w:rsidRPr="78F29BE1" w:rsidR="7D310E08">
        <w:rPr>
          <w:rFonts w:ascii="Arial" w:hAnsi="Arial" w:eastAsia="Arial" w:cs="Arial"/>
          <w:color w:val="000000" w:themeColor="text1" w:themeTint="FF" w:themeShade="FF"/>
          <w:highlight w:val="yellow"/>
          <w:lang w:val="en-AU"/>
        </w:rPr>
        <w:t>1 plate and 18 cryovial tubes</w:t>
      </w:r>
      <w:r w:rsidRPr="78F29BE1" w:rsidR="4B45626D">
        <w:rPr>
          <w:rFonts w:ascii="Arial" w:hAnsi="Arial" w:eastAsia="Arial" w:cs="Arial"/>
          <w:color w:val="000000" w:themeColor="text1" w:themeTint="FF" w:themeShade="FF"/>
          <w:highlight w:val="yellow"/>
          <w:lang w:val="en-AU"/>
        </w:rPr>
        <w:t>)</w:t>
      </w:r>
      <w:commentRangeEnd w:id="546617735"/>
      <w:r>
        <w:rPr>
          <w:rStyle w:val="CommentReference"/>
        </w:rPr>
        <w:commentReference w:id="546617735"/>
      </w:r>
      <w:r w:rsidRPr="78F29BE1" w:rsidR="4B45626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</w:t>
      </w:r>
      <w:r w:rsidRPr="78F29BE1" w:rsidR="4B45626D">
        <w:rPr>
          <w:rFonts w:ascii="Arial" w:hAnsi="Arial" w:eastAsia="Arial" w:cs="Arial"/>
          <w:color w:val="000000" w:themeColor="text1" w:themeTint="FF" w:themeShade="FF"/>
          <w:lang w:val="en-AU"/>
        </w:rPr>
        <w:t>containing</w:t>
      </w:r>
      <w:r w:rsidRPr="78F29BE1" w:rsidR="4B45626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purified environmental genetic material from seawater samples only</w:t>
      </w:r>
      <w:r w:rsidRPr="78F29BE1" w:rsidR="61E3D4D1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. The net volume of liquid per sample is </w:t>
      </w:r>
      <w:r w:rsidRPr="78F29BE1" w:rsidR="12ABA674">
        <w:rPr>
          <w:rFonts w:ascii="Arial" w:hAnsi="Arial" w:eastAsia="Arial" w:cs="Arial"/>
          <w:color w:val="000000" w:themeColor="text1" w:themeTint="FF" w:themeShade="FF"/>
          <w:lang w:val="en-AU"/>
        </w:rPr>
        <w:t>.</w:t>
      </w:r>
      <w:r w:rsidRPr="78F29BE1" w:rsidR="61E3D4D1">
        <w:rPr>
          <w:rFonts w:ascii="Arial" w:hAnsi="Arial" w:eastAsia="Arial" w:cs="Arial"/>
          <w:color w:val="000000" w:themeColor="text1" w:themeTint="FF" w:themeShade="FF"/>
          <w:lang w:val="en-AU"/>
        </w:rPr>
        <w:t>2ml or less.</w:t>
      </w:r>
    </w:p>
    <w:p w:rsidRPr="00853254" w:rsidR="00805A51" w:rsidP="29F672C1" w:rsidRDefault="00805A51" w14:paraId="458D3340" w14:textId="0793D14F">
      <w:pPr>
        <w:spacing w:before="60"/>
        <w:rPr>
          <w:rFonts w:ascii="Arial" w:hAnsi="Arial" w:eastAsia="Arial" w:cs="Arial"/>
          <w:color w:val="000000" w:themeColor="text1"/>
        </w:rPr>
      </w:pPr>
    </w:p>
    <w:p w:rsidRPr="00853254" w:rsidR="00805A51" w:rsidP="29F672C1" w:rsidRDefault="3AB3D153" w14:paraId="105612FA" w14:textId="25431CD8">
      <w:pPr>
        <w:spacing w:before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>Declaration:</w:t>
      </w:r>
    </w:p>
    <w:p w:rsidR="00DA1C1A" w:rsidP="29F672C1" w:rsidRDefault="00DA1C1A" w14:paraId="38726971" w14:textId="77777777">
      <w:pPr>
        <w:spacing w:before="60"/>
        <w:rPr>
          <w:rFonts w:ascii="Arial" w:hAnsi="Arial" w:eastAsia="Arial" w:cs="Arial"/>
          <w:color w:val="000000" w:themeColor="text1"/>
          <w:lang w:val="en-AU"/>
        </w:rPr>
      </w:pPr>
      <w:r w:rsidRPr="29F672C1" w:rsidR="4B45626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The genetic material was obtained from </w:t>
      </w:r>
      <w:r w:rsidRPr="29F672C1" w:rsidR="4B45626D">
        <w:rPr>
          <w:rFonts w:ascii="Arial" w:hAnsi="Arial" w:eastAsia="Arial" w:cs="Arial"/>
          <w:color w:val="000000" w:themeColor="text1" w:themeTint="FF" w:themeShade="FF"/>
          <w:highlight w:val="yellow"/>
          <w:lang w:val="en-AU"/>
        </w:rPr>
        <w:t>seawater</w:t>
      </w:r>
      <w:r w:rsidRPr="29F672C1" w:rsidR="4B45626D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samples only. The genetic material was extracted using a standard laboratory procedure that lyses cells, and degrades lipids, proteins and other molecules, and results in a purified DNA and/or RNA product that is unable to replicate.</w:t>
      </w:r>
    </w:p>
    <w:p w:rsidR="00DA1C1A" w:rsidP="29F672C1" w:rsidRDefault="00DA1C1A" w14:paraId="00DEF772" w14:textId="77777777">
      <w:pPr>
        <w:spacing w:before="60"/>
        <w:rPr>
          <w:rFonts w:ascii="Arial" w:hAnsi="Arial" w:eastAsia="Arial" w:cs="Arial"/>
          <w:color w:val="000000" w:themeColor="text1"/>
          <w:lang w:val="en-AU"/>
        </w:rPr>
      </w:pPr>
    </w:p>
    <w:p w:rsidRPr="00853254" w:rsidR="00805A51" w:rsidP="29F672C1" w:rsidRDefault="3AB3D153" w14:paraId="7EE8D3E3" w14:textId="330EED9A">
      <w:pPr>
        <w:spacing w:before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The </w:t>
      </w:r>
      <w:r w:rsidRPr="29F672C1" w:rsidR="275B83F3">
        <w:rPr>
          <w:rFonts w:ascii="Arial" w:hAnsi="Arial" w:eastAsia="Arial" w:cs="Arial"/>
          <w:color w:val="000000" w:themeColor="text1" w:themeTint="FF" w:themeShade="FF"/>
          <w:lang w:val="en-AU"/>
        </w:rPr>
        <w:t>individual sample volumes are</w:t>
      </w:r>
      <w:r w:rsidRPr="29F672C1" w:rsidR="7F7C06EB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 no greater than </w:t>
      </w:r>
      <w:r w:rsidRPr="29F672C1" w:rsidR="61DA00DA">
        <w:rPr>
          <w:rFonts w:ascii="Arial" w:hAnsi="Arial" w:eastAsia="Arial" w:cs="Arial"/>
          <w:color w:val="000000" w:themeColor="text1" w:themeTint="FF" w:themeShade="FF"/>
          <w:lang w:val="en-AU"/>
        </w:rPr>
        <w:t>.</w:t>
      </w:r>
      <w:r w:rsidRPr="29F672C1" w:rsidR="7F7C06EB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2 mL or </w:t>
      </w:r>
      <w:r w:rsidRPr="29F672C1" w:rsidR="519F28DF">
        <w:rPr>
          <w:rFonts w:ascii="Arial" w:hAnsi="Arial" w:eastAsia="Arial" w:cs="Arial"/>
          <w:color w:val="000000" w:themeColor="text1" w:themeTint="FF" w:themeShade="FF"/>
          <w:lang w:val="en-AU"/>
        </w:rPr>
        <w:t>.</w:t>
      </w:r>
      <w:r w:rsidRPr="29F672C1" w:rsidR="7F7C06EB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2 g. </w:t>
      </w:r>
    </w:p>
    <w:p w:rsidRPr="00853254" w:rsidR="00805A51" w:rsidP="29F672C1" w:rsidRDefault="3AB3D153" w14:paraId="7C1E2F31" w14:textId="39B6D060">
      <w:pPr>
        <w:spacing w:before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color w:val="000000" w:themeColor="text1" w:themeTint="FF" w:themeShade="FF"/>
          <w:lang w:val="en-AU"/>
        </w:rPr>
        <w:t>The samples are free from listed diseases and are non-hazardous and non-infectious.</w:t>
      </w:r>
    </w:p>
    <w:p w:rsidRPr="00853254" w:rsidR="00805A51" w:rsidP="29F672C1" w:rsidRDefault="3AB3D153" w14:paraId="03FD72DA" w14:textId="7EAAF8E9">
      <w:pPr>
        <w:spacing w:before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 xml:space="preserve"> </w:t>
      </w:r>
    </w:p>
    <w:p w:rsidRPr="00853254" w:rsidR="00805A51" w:rsidP="29F672C1" w:rsidRDefault="3AB3D153" w14:paraId="1305656D" w14:textId="19CBBB22">
      <w:pPr>
        <w:spacing w:before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AU"/>
        </w:rPr>
        <w:t>Reason for export:</w:t>
      </w:r>
    </w:p>
    <w:p w:rsidRPr="00853254" w:rsidR="00805A51" w:rsidP="29F672C1" w:rsidRDefault="3AB3D153" w14:paraId="36EF6714" w14:textId="409B4BD3">
      <w:pPr>
        <w:spacing w:before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color w:val="000000" w:themeColor="text1" w:themeTint="FF" w:themeShade="FF"/>
          <w:lang w:val="en-AU"/>
        </w:rPr>
        <w:t>Laboratory materials for in vitro scientific laboratory purposes only.</w:t>
      </w:r>
    </w:p>
    <w:p w:rsidRPr="00853254" w:rsidR="00805A51" w:rsidP="29F672C1" w:rsidRDefault="00805A51" w14:paraId="4F26DF5A" w14:textId="5C4C1C3E">
      <w:pPr>
        <w:pStyle w:val="Normal"/>
        <w:spacing w:before="60"/>
        <w:rPr>
          <w:rFonts w:ascii="Arial" w:hAnsi="Arial" w:eastAsia="Arial" w:cs="Arial"/>
          <w:color w:val="000000" w:themeColor="text1"/>
        </w:rPr>
      </w:pPr>
    </w:p>
    <w:p w:rsidRPr="00853254" w:rsidR="00805A51" w:rsidP="29F672C1" w:rsidRDefault="00805A51" w14:paraId="30C46906" w14:textId="6901B343">
      <w:pPr>
        <w:spacing w:before="60"/>
        <w:rPr>
          <w:rFonts w:ascii="Arial" w:hAnsi="Arial" w:eastAsia="Arial" w:cs="Arial"/>
          <w:color w:val="000000" w:themeColor="text1"/>
        </w:rPr>
      </w:pPr>
      <w:r w:rsidRPr="29F672C1" w:rsidR="7F7C06EB">
        <w:rPr>
          <w:rFonts w:ascii="Arial" w:hAnsi="Arial" w:eastAsia="Arial" w:cs="Arial"/>
          <w:color w:val="000000" w:themeColor="text1" w:themeTint="FF" w:themeShade="FF"/>
          <w:lang w:val="en-AU"/>
        </w:rPr>
        <w:t xml:space="preserve">I declare that the above information is true and correct to the best of my knowledge. </w:t>
      </w:r>
    </w:p>
    <w:p w:rsidR="3E530082" w:rsidP="29F672C1" w:rsidRDefault="3E530082" w14:paraId="1420515A" w14:textId="46E1D92A">
      <w:pPr>
        <w:rPr>
          <w:rFonts w:ascii="Arial" w:hAnsi="Arial" w:eastAsia="Arial" w:cs="Arial"/>
          <w:color w:val="000000" w:themeColor="text1"/>
          <w:lang w:val="en-AU"/>
        </w:rPr>
      </w:pPr>
    </w:p>
    <w:p w:rsidRPr="00853254" w:rsidR="00805A51" w:rsidP="29F672C1" w:rsidRDefault="00805A51" w14:paraId="16C3BEC7" w14:textId="502D0EA7">
      <w:pPr>
        <w:spacing w:before="240" w:beforeAutospacing="off" w:after="24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9F672C1" w:rsidR="2463B0D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Note: The DNA, and/or RNA, and/or nucleic acid is naked (not contained within microorganisms or a viral vector) and purified.</w:t>
      </w:r>
    </w:p>
    <w:p w:rsidRPr="00853254" w:rsidR="00805A51" w:rsidP="29F672C1" w:rsidRDefault="00805A51" w14:paraId="1404D5CD" w14:textId="61B2F686">
      <w:pPr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  <w:r w:rsidRPr="29F672C1" w:rsidR="341169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Sincerely,</w:t>
      </w:r>
    </w:p>
    <w:p w:rsidRPr="00853254" w:rsidR="00805A51" w:rsidP="29F672C1" w:rsidRDefault="00805A51" w14:paraId="77E981BB" w14:textId="1A498834">
      <w:pPr>
        <w:spacing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="341169C8">
        <w:drawing>
          <wp:inline wp14:editId="0223101D" wp14:anchorId="13C84185">
            <wp:extent cx="3790950" cy="923925"/>
            <wp:effectExtent l="0" t="0" r="0" b="0"/>
            <wp:docPr id="572070383" name="drawing" title="Microsoft Office Signature Line..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72070383" name="Picture 572070383"/>
                    <pic:cNvPicPr/>
                  </pic:nvPicPr>
                  <pic:blipFill>
                    <a:blip xmlns:r="http://schemas.openxmlformats.org/officeDocument/2006/relationships" r:embed="rId1749230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29F672C1" w:rsidR="341169C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NZ"/>
        </w:rPr>
        <w:t>[Your name]</w:t>
      </w:r>
      <w:r>
        <w:br/>
      </w:r>
      <w:r w:rsidRPr="29F672C1" w:rsidR="341169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NZ"/>
        </w:rPr>
        <w:t>[Position, Company]</w:t>
      </w:r>
      <w:r>
        <w:br/>
      </w:r>
      <w:r w:rsidRPr="29F672C1" w:rsidR="341169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Phone: </w:t>
      </w:r>
      <w:r w:rsidRPr="29F672C1" w:rsidR="341169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NZ"/>
        </w:rPr>
        <w:t>[Phone number, including country code]</w:t>
      </w:r>
      <w:r>
        <w:br/>
      </w:r>
      <w:r w:rsidRPr="29F672C1" w:rsidR="341169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Email: </w:t>
      </w:r>
      <w:r w:rsidRPr="29F672C1" w:rsidR="341169C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NZ"/>
        </w:rPr>
        <w:t>[Email address]</w:t>
      </w:r>
    </w:p>
    <w:p w:rsidRPr="00853254" w:rsidR="00805A51" w:rsidP="29F672C1" w:rsidRDefault="00805A51" w14:paraId="6199D857" w14:textId="5B935F1B">
      <w:pPr>
        <w:spacing w:before="240" w:beforeAutospacing="off" w:after="24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</w:pPr>
    </w:p>
    <w:p w:rsidRPr="00853254" w:rsidR="00805A51" w:rsidP="29F672C1" w:rsidRDefault="00805A51" w14:paraId="5A655FFB" w14:textId="6E066B0C">
      <w:pPr>
        <w:pStyle w:val="Normal"/>
        <w:spacing w:line="276" w:lineRule="auto"/>
        <w:rPr>
          <w:rFonts w:ascii="Arial" w:hAnsi="Arial" w:eastAsia="Arial" w:cs="Arial"/>
        </w:rPr>
      </w:pPr>
    </w:p>
    <w:p w:rsidRPr="00853254" w:rsidR="00853254" w:rsidP="29F672C1" w:rsidRDefault="00853254" w14:paraId="0ABE3CC9" w14:textId="67E105C3">
      <w:pPr>
        <w:spacing w:line="276" w:lineRule="auto"/>
        <w:rPr>
          <w:rFonts w:ascii="Arial" w:hAnsi="Arial" w:eastAsia="Arial" w:cs="Arial"/>
        </w:rPr>
      </w:pPr>
    </w:p>
    <w:sectPr w:rsidRPr="00853254" w:rsidR="00853254" w:rsidSect="00CD79AD">
      <w:headerReference w:type="default" r:id="rId11"/>
      <w:footerReference w:type="default" r:id="rId12"/>
      <w:pgSz w:w="11906" w:h="16838" w:orient="portrait"/>
      <w:pgMar w:top="282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CB" w:author="Cari Bendersky" w:date="2026-08-13T11:34:06" w:id="546617735">
    <w:p xmlns:w14="http://schemas.microsoft.com/office/word/2010/wordml" xmlns:w="http://schemas.openxmlformats.org/wordprocessingml/2006/main" w:rsidR="5D3383EA" w:rsidRDefault="53DBB62C" w14:paraId="3384385D" w14:textId="76FF0AFF">
      <w:pPr>
        <w:pStyle w:val="CommentText"/>
      </w:pPr>
      <w:r>
        <w:rPr>
          <w:rStyle w:val="CommentReference"/>
        </w:rPr>
        <w:annotationRef/>
      </w:r>
      <w:r w:rsidRPr="6664762E" w:rsidR="458003A3">
        <w:t xml:space="preserve">This description should cover the contents of the package: total amount of samples and type of container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384385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DF77C9A" w16cex:dateUtc="2026-08-12T23:34:06.28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384385D" w16cid:durableId="1DF77C9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79CF" w:rsidP="00805A51" w:rsidRDefault="004679CF" w14:paraId="6848774C" w14:textId="77777777">
      <w:r>
        <w:separator/>
      </w:r>
    </w:p>
  </w:endnote>
  <w:endnote w:type="continuationSeparator" w:id="0">
    <w:p w:rsidR="004679CF" w:rsidP="00805A51" w:rsidRDefault="004679CF" w14:paraId="38A044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SungtiL GB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53254" w:rsidR="00805A51" w:rsidRDefault="6561D0AD" w14:paraId="4351572D" w14:textId="2797C6EC">
    <w:pPr>
      <w:pStyle w:val="Footer"/>
      <w:rPr>
        <w:rFonts w:ascii="Nunito Sans" w:hAnsi="Nunito Sans"/>
        <w:color w:val="1F4E79" w:themeColor="accent5" w:themeShade="80"/>
        <w:sz w:val="16"/>
        <w:szCs w:val="16"/>
      </w:rPr>
    </w:pPr>
    <w:r w:rsidRPr="00853254" w:rsidR="00805A51">
      <w:rPr>
        <w:rFonts w:ascii="Nunito Sans" w:hAnsi="Nunito Sans"/>
        <w:color w:val="1F4E79" w:themeColor="accent5" w:themeShade="80"/>
        <w:sz w:val="16"/>
        <w:szCs w:val="16"/>
      </w:rPr>
      <w:ptab w:alignment="center" w:relativeTo="margin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79CF" w:rsidP="00805A51" w:rsidRDefault="004679CF" w14:paraId="5BBF8D08" w14:textId="77777777">
      <w:r>
        <w:separator/>
      </w:r>
    </w:p>
  </w:footnote>
  <w:footnote w:type="continuationSeparator" w:id="0">
    <w:p w:rsidR="004679CF" w:rsidP="00805A51" w:rsidRDefault="004679CF" w14:paraId="307894C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C16D2" w:rsidRDefault="00CD79AD" w14:paraId="36483B92" w14:textId="4D037029">
    <w:pPr>
      <w:pStyle w:val="Header"/>
    </w:pPr>
    <w:r w:rsidR="29F672C1">
      <w:drawing>
        <wp:inline wp14:editId="38AB7B5B" wp14:anchorId="1233ACC4">
          <wp:extent cx="723900" cy="723900"/>
          <wp:effectExtent l="0" t="0" r="0" b="0"/>
          <wp:docPr id="651524356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51524356" name="Picture 651524356"/>
                  <pic:cNvPicPr/>
                </pic:nvPicPr>
                <pic:blipFill>
                  <a:blip xmlns:r="http://schemas.openxmlformats.org/officeDocument/2006/relationships" r:embed="rId209505208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Cari Bendersky">
    <w15:presenceInfo w15:providerId="AD" w15:userId="S::cari@wilderlab.co::664ff3f0-18ca-4457-83c7-9c671b95f4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34"/>
    <w:rsid w:val="000D58A6"/>
    <w:rsid w:val="00270085"/>
    <w:rsid w:val="004679CF"/>
    <w:rsid w:val="005C7454"/>
    <w:rsid w:val="00601EBD"/>
    <w:rsid w:val="00661FCD"/>
    <w:rsid w:val="00712720"/>
    <w:rsid w:val="00757D48"/>
    <w:rsid w:val="00770B34"/>
    <w:rsid w:val="007D7EAB"/>
    <w:rsid w:val="00802554"/>
    <w:rsid w:val="00805A51"/>
    <w:rsid w:val="008102FA"/>
    <w:rsid w:val="00810C71"/>
    <w:rsid w:val="00853254"/>
    <w:rsid w:val="00890DC6"/>
    <w:rsid w:val="008E0C7B"/>
    <w:rsid w:val="0094224B"/>
    <w:rsid w:val="0095322D"/>
    <w:rsid w:val="0099073D"/>
    <w:rsid w:val="009C65E6"/>
    <w:rsid w:val="00A0778A"/>
    <w:rsid w:val="00A129E6"/>
    <w:rsid w:val="00BC16D2"/>
    <w:rsid w:val="00C91ED5"/>
    <w:rsid w:val="00CD79AD"/>
    <w:rsid w:val="00CE0CA3"/>
    <w:rsid w:val="00D512CE"/>
    <w:rsid w:val="00D83764"/>
    <w:rsid w:val="00DA1C1A"/>
    <w:rsid w:val="00DA289F"/>
    <w:rsid w:val="00E9526F"/>
    <w:rsid w:val="00F62690"/>
    <w:rsid w:val="0201E0B8"/>
    <w:rsid w:val="03137E6F"/>
    <w:rsid w:val="036E5829"/>
    <w:rsid w:val="0375D03B"/>
    <w:rsid w:val="04D3C408"/>
    <w:rsid w:val="05080B0D"/>
    <w:rsid w:val="060C8473"/>
    <w:rsid w:val="08D8C6E2"/>
    <w:rsid w:val="0ABBCBD5"/>
    <w:rsid w:val="0BC50910"/>
    <w:rsid w:val="0C6A700F"/>
    <w:rsid w:val="0CAE39B9"/>
    <w:rsid w:val="0D68ABF4"/>
    <w:rsid w:val="0EAAB946"/>
    <w:rsid w:val="0EB82C34"/>
    <w:rsid w:val="0EFCE404"/>
    <w:rsid w:val="10739F87"/>
    <w:rsid w:val="118B9ADE"/>
    <w:rsid w:val="12ABA674"/>
    <w:rsid w:val="12D13D3E"/>
    <w:rsid w:val="12EE4802"/>
    <w:rsid w:val="12F8EBD9"/>
    <w:rsid w:val="139852EB"/>
    <w:rsid w:val="14DD9C7F"/>
    <w:rsid w:val="159C969D"/>
    <w:rsid w:val="15DAB60A"/>
    <w:rsid w:val="17AF2A1E"/>
    <w:rsid w:val="194BC009"/>
    <w:rsid w:val="195CDB92"/>
    <w:rsid w:val="1A4C4278"/>
    <w:rsid w:val="1B638C01"/>
    <w:rsid w:val="1D9EE250"/>
    <w:rsid w:val="1DC7AF7B"/>
    <w:rsid w:val="1E2A6D27"/>
    <w:rsid w:val="203A5128"/>
    <w:rsid w:val="20652856"/>
    <w:rsid w:val="209C82A4"/>
    <w:rsid w:val="212245DD"/>
    <w:rsid w:val="228BB803"/>
    <w:rsid w:val="22D39FA9"/>
    <w:rsid w:val="235222C3"/>
    <w:rsid w:val="2463B0D7"/>
    <w:rsid w:val="27107D22"/>
    <w:rsid w:val="275B83F3"/>
    <w:rsid w:val="28D99789"/>
    <w:rsid w:val="29E81D79"/>
    <w:rsid w:val="29F672C1"/>
    <w:rsid w:val="2A561549"/>
    <w:rsid w:val="2BF65EF7"/>
    <w:rsid w:val="2C4ED9D3"/>
    <w:rsid w:val="2C84D38A"/>
    <w:rsid w:val="2DACF440"/>
    <w:rsid w:val="2DBF892A"/>
    <w:rsid w:val="2EA87FC1"/>
    <w:rsid w:val="2F1285E1"/>
    <w:rsid w:val="2FDD6E68"/>
    <w:rsid w:val="30ACD842"/>
    <w:rsid w:val="315C0DB8"/>
    <w:rsid w:val="316D8C9A"/>
    <w:rsid w:val="318D322C"/>
    <w:rsid w:val="320697D8"/>
    <w:rsid w:val="341169C8"/>
    <w:rsid w:val="348A8838"/>
    <w:rsid w:val="35215ED1"/>
    <w:rsid w:val="3537ABD6"/>
    <w:rsid w:val="35586F38"/>
    <w:rsid w:val="359CBEF6"/>
    <w:rsid w:val="35ADBD7E"/>
    <w:rsid w:val="372F2542"/>
    <w:rsid w:val="37D96BA8"/>
    <w:rsid w:val="37F98DF2"/>
    <w:rsid w:val="38A538B5"/>
    <w:rsid w:val="38B2EB0C"/>
    <w:rsid w:val="3969D58E"/>
    <w:rsid w:val="39B92637"/>
    <w:rsid w:val="39D2A000"/>
    <w:rsid w:val="3AB3D153"/>
    <w:rsid w:val="3BCB4E42"/>
    <w:rsid w:val="3CF0EED8"/>
    <w:rsid w:val="3E530082"/>
    <w:rsid w:val="3FC3FDFB"/>
    <w:rsid w:val="3FEBE482"/>
    <w:rsid w:val="418E1CF1"/>
    <w:rsid w:val="426A52D9"/>
    <w:rsid w:val="4388DBA9"/>
    <w:rsid w:val="43B7F673"/>
    <w:rsid w:val="44B4E49B"/>
    <w:rsid w:val="45061E02"/>
    <w:rsid w:val="455927B5"/>
    <w:rsid w:val="45CA276D"/>
    <w:rsid w:val="46223893"/>
    <w:rsid w:val="4677FA25"/>
    <w:rsid w:val="48266CB4"/>
    <w:rsid w:val="4A43F139"/>
    <w:rsid w:val="4A74DE36"/>
    <w:rsid w:val="4B45626D"/>
    <w:rsid w:val="4CA7697E"/>
    <w:rsid w:val="4D94F9A5"/>
    <w:rsid w:val="4FC2AA78"/>
    <w:rsid w:val="509E3337"/>
    <w:rsid w:val="519F28DF"/>
    <w:rsid w:val="51AEB5C6"/>
    <w:rsid w:val="51B65FCA"/>
    <w:rsid w:val="51D20F5B"/>
    <w:rsid w:val="51FB5821"/>
    <w:rsid w:val="541030A9"/>
    <w:rsid w:val="54687AAD"/>
    <w:rsid w:val="549BB475"/>
    <w:rsid w:val="557F933D"/>
    <w:rsid w:val="57B9C29B"/>
    <w:rsid w:val="580E2778"/>
    <w:rsid w:val="58A9669A"/>
    <w:rsid w:val="594D8AF3"/>
    <w:rsid w:val="59BBAB13"/>
    <w:rsid w:val="5B1AD6A8"/>
    <w:rsid w:val="5C458B78"/>
    <w:rsid w:val="5D151396"/>
    <w:rsid w:val="5D364DD7"/>
    <w:rsid w:val="5D60C361"/>
    <w:rsid w:val="5E0E613E"/>
    <w:rsid w:val="611B9B9F"/>
    <w:rsid w:val="61DA00DA"/>
    <w:rsid w:val="61E3D4D1"/>
    <w:rsid w:val="62219BBB"/>
    <w:rsid w:val="63FBA968"/>
    <w:rsid w:val="64A2C4CB"/>
    <w:rsid w:val="64A5F340"/>
    <w:rsid w:val="64B237A4"/>
    <w:rsid w:val="64D15CD8"/>
    <w:rsid w:val="6561D0AD"/>
    <w:rsid w:val="6897AE35"/>
    <w:rsid w:val="6C2481C3"/>
    <w:rsid w:val="6D1F2B1B"/>
    <w:rsid w:val="6D81CD8B"/>
    <w:rsid w:val="6DEA28F1"/>
    <w:rsid w:val="6E8343AF"/>
    <w:rsid w:val="6F3DE282"/>
    <w:rsid w:val="6FFF1BDA"/>
    <w:rsid w:val="707B3B80"/>
    <w:rsid w:val="707BC5BB"/>
    <w:rsid w:val="70B62242"/>
    <w:rsid w:val="70C0E211"/>
    <w:rsid w:val="73CB152D"/>
    <w:rsid w:val="7432D2CF"/>
    <w:rsid w:val="761936A2"/>
    <w:rsid w:val="7623A8BF"/>
    <w:rsid w:val="763F760F"/>
    <w:rsid w:val="7690D6F6"/>
    <w:rsid w:val="78EEB39D"/>
    <w:rsid w:val="78F29BE1"/>
    <w:rsid w:val="7A9C89F7"/>
    <w:rsid w:val="7AA6EDBE"/>
    <w:rsid w:val="7B4DA171"/>
    <w:rsid w:val="7B617733"/>
    <w:rsid w:val="7CAB3F20"/>
    <w:rsid w:val="7D310E08"/>
    <w:rsid w:val="7D5BE96B"/>
    <w:rsid w:val="7D5C81BF"/>
    <w:rsid w:val="7E821AE1"/>
    <w:rsid w:val="7F7C06EB"/>
    <w:rsid w:val="7FAEF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DACE6"/>
  <w15:chartTrackingRefBased/>
  <w15:docId w15:val="{81206779-1A6D-43D4-9F46-FEF37052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A5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05A51"/>
  </w:style>
  <w:style w:type="paragraph" w:styleId="Footer">
    <w:name w:val="footer"/>
    <w:basedOn w:val="Normal"/>
    <w:link w:val="FooterChar"/>
    <w:uiPriority w:val="99"/>
    <w:unhideWhenUsed/>
    <w:rsid w:val="00805A5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05A51"/>
  </w:style>
  <w:style w:type="character" w:styleId="Hyperlink">
    <w:name w:val="Hyperlink"/>
    <w:basedOn w:val="DefaultParagraphFont"/>
    <w:uiPriority w:val="99"/>
    <w:unhideWhenUsed/>
    <w:rsid w:val="00805A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A5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802554"/>
    <w:pPr>
      <w:spacing w:after="140"/>
      <w:jc w:val="both"/>
    </w:pPr>
    <w:rPr>
      <w:rFonts w:ascii="Liberation Serif" w:hAnsi="Liberation Serif" w:eastAsia="AR PL SungtiL GB" w:cs="Lohit Devanagari"/>
      <w:kern w:val="2"/>
      <w:lang w:eastAsia="zh-CN" w:bidi="hi-IN"/>
    </w:rPr>
  </w:style>
  <w:style w:type="character" w:styleId="BodyTextChar" w:customStyle="1">
    <w:name w:val="Body Text Char"/>
    <w:basedOn w:val="DefaultParagraphFont"/>
    <w:link w:val="BodyText"/>
    <w:rsid w:val="00802554"/>
    <w:rPr>
      <w:rFonts w:ascii="Liberation Serif" w:hAnsi="Liberation Serif" w:eastAsia="AR PL SungtiL GB" w:cs="Lohit Devanagari"/>
      <w:kern w:val="2"/>
      <w:lang w:eastAsia="zh-CN" w:bidi="hi-IN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microsoft.com/office/2019/05/relationships/documenttasks" Target="documenttasks/documenttasks1.xml" Id="rId15" /><Relationship Type="http://schemas.openxmlformats.org/officeDocument/2006/relationships/styles" Target="styles.xml" Id="rId4" /><Relationship Type="http://schemas.openxmlformats.org/officeDocument/2006/relationships/theme" Target="theme/theme1.xml" Id="rId14" /><Relationship Type="http://schemas.microsoft.com/office/2016/09/relationships/commentsIds" Target="commentsIds.xml" Id="R879b4e6675f6484c" /><Relationship Type="http://schemas.microsoft.com/office/2011/relationships/commentsExtended" Target="commentsExtended.xml" Id="R673d5effe9f641b9" /><Relationship Type="http://schemas.microsoft.com/office/2011/relationships/people" Target="people.xml" Id="Rdb1a2adab8ac4bfa" /><Relationship Type="http://schemas.openxmlformats.org/officeDocument/2006/relationships/image" Target="/media/image2.png" Id="rId174923097" /><Relationship Type="http://schemas.openxmlformats.org/officeDocument/2006/relationships/comments" Target="comments.xml" Id="R1ad7382074f04419" /><Relationship Type="http://schemas.microsoft.com/office/2018/08/relationships/commentsExtensible" Target="commentsExtensible.xml" Id="Rcdb869e2c24244b8" /><Relationship Type="http://schemas.openxmlformats.org/officeDocument/2006/relationships/hyperlink" Target="mailto:orders@wilderlab.co" TargetMode="External" Id="R77eaaec9828e44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2095052080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Bendersky\Downloads\Letterhead%20template_Updated.dot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BA28F226-56A6-4ADA-B81C-5EE1EB577EB7}">
    <t:Anchor>
      <t:Comment id="794812510"/>
    </t:Anchor>
    <t:History>
      <t:Event id="{35482208-459A-4B65-9C94-3FF65B0B3F8A}" time="2026-07-16T22:43:22.892Z">
        <t:Attribution userId="S::cari@wilderlab.co::664ff3f0-18ca-4457-83c7-9c671b95f440" userProvider="AD" userName="Cari Bendersky"/>
        <t:Anchor>
          <t:Comment id="794812510"/>
        </t:Anchor>
        <t:Create/>
      </t:Event>
      <t:Event id="{E71C4DB1-D840-4071-8166-E51942E148E1}" time="2026-07-16T22:43:22.892Z">
        <t:Attribution userId="S::cari@wilderlab.co::664ff3f0-18ca-4457-83c7-9c671b95f440" userProvider="AD" userName="Cari Bendersky"/>
        <t:Anchor>
          <t:Comment id="794812510"/>
        </t:Anchor>
        <t:Assign userId="S::tiso@wilderlab.co::1a000679-3839-4ea4-bdbe-5008c3fe8b4d" userProvider="AD" userName="Tiso Ross"/>
      </t:Event>
      <t:Event id="{45D47F09-C292-41B8-BA12-03DF0EB8D3C6}" time="2026-07-16T22:43:22.892Z">
        <t:Attribution userId="S::cari@wilderlab.co::664ff3f0-18ca-4457-83c7-9c671b95f440" userProvider="AD" userName="Cari Bendersky"/>
        <t:Anchor>
          <t:Comment id="794812510"/>
        </t:Anchor>
        <t:SetTitle title="can you put your info here @Tiso Ross"/>
      </t:Event>
    </t:History>
  </t:Task>
  <t:Task id="{F4369EFE-8BA9-4DDD-B848-8DF1984D92FF}">
    <t:Anchor>
      <t:Comment id="1326334723"/>
    </t:Anchor>
    <t:History>
      <t:Event id="{F5C0A00A-6519-4062-A608-8672AB1D0862}" time="2026-07-24T02:30:12.486Z">
        <t:Attribution userId="S::tiso@wilderlab.co::1a000679-3839-4ea4-bdbe-5008c3fe8b4d" userProvider="AD" userName="Tiso Ross"/>
        <t:Anchor>
          <t:Comment id="401629219"/>
        </t:Anchor>
        <t:Create/>
      </t:Event>
      <t:Event id="{45CB6E17-9A92-4268-9309-BFD729C31839}" time="2026-07-24T02:30:12.486Z">
        <t:Attribution userId="S::tiso@wilderlab.co::1a000679-3839-4ea4-bdbe-5008c3fe8b4d" userProvider="AD" userName="Tiso Ross"/>
        <t:Anchor>
          <t:Comment id="401629219"/>
        </t:Anchor>
        <t:Assign userId="S::cari@wilderlab.co::664ff3f0-18ca-4457-83c7-9c671b95f440" userProvider="AD" userName="Cari Bendersky"/>
      </t:Event>
      <t:Event id="{FBF38DDD-5D63-4C54-A069-D05DA591C5DA}" time="2026-07-24T02:30:12.486Z">
        <t:Attribution userId="S::tiso@wilderlab.co::1a000679-3839-4ea4-bdbe-5008c3fe8b4d" userProvider="AD" userName="Tiso Ross"/>
        <t:Anchor>
          <t:Comment id="401629219"/>
        </t:Anchor>
        <t:SetTitle title="@Cari Bendersky this si done now"/>
      </t:Event>
      <t:Event id="{5674EA85-FB1C-44CF-B1AA-9328A8CDC8F4}" time="2026-07-24T06:17:04.65Z">
        <t:Attribution userId="S::cari@wilderlab.co::664ff3f0-18ca-4457-83c7-9c671b95f440" userProvider="AD" userName="Cari Bendersky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90D6AF9FB46A41BBCB7D2594930002" ma:contentTypeVersion="12" ma:contentTypeDescription="Create a new document." ma:contentTypeScope="" ma:versionID="8cd2a72f1103e293da4897a84d154cbc">
  <xsd:schema xmlns:xsd="http://www.w3.org/2001/XMLSchema" xmlns:xs="http://www.w3.org/2001/XMLSchema" xmlns:p="http://schemas.microsoft.com/office/2006/metadata/properties" xmlns:ns2="99be402f-6cf6-4180-a5af-4d87989f563a" xmlns:ns3="e3d7b047-683e-4670-a115-0abe2fe6e0a6" targetNamespace="http://schemas.microsoft.com/office/2006/metadata/properties" ma:root="true" ma:fieldsID="c7442c0e8fe0926a0dfc438870572dbc" ns2:_="" ns3:_="">
    <xsd:import namespace="99be402f-6cf6-4180-a5af-4d87989f563a"/>
    <xsd:import namespace="e3d7b047-683e-4670-a115-0abe2fe6e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e402f-6cf6-4180-a5af-4d87989f56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2c2fa22-3f56-4f61-80be-8db74e316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7b047-683e-4670-a115-0abe2fe6e0a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e9c70d-2b08-426d-a875-e93cf289c577}" ma:internalName="TaxCatchAll" ma:showField="CatchAllData" ma:web="e3d7b047-683e-4670-a115-0abe2fe6e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d7b047-683e-4670-a115-0abe2fe6e0a6" xsi:nil="true"/>
    <lcf76f155ced4ddcb4097134ff3c332f xmlns="99be402f-6cf6-4180-a5af-4d87989f56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E08C9B-8200-4FF6-9156-79C878AD25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32471-CA62-4746-AA5D-E9831DC6B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e402f-6cf6-4180-a5af-4d87989f563a"/>
    <ds:schemaRef ds:uri="e3d7b047-683e-4670-a115-0abe2fe6e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95A04-A0DD-4B69-8DB8-B6173D0CA013}">
  <ds:schemaRefs>
    <ds:schemaRef ds:uri="http://schemas.microsoft.com/office/2006/metadata/properties"/>
    <ds:schemaRef ds:uri="http://schemas.microsoft.com/office/infopath/2007/PartnerControls"/>
    <ds:schemaRef ds:uri="e3d7b047-683e-4670-a115-0abe2fe6e0a6"/>
    <ds:schemaRef ds:uri="99be402f-6cf6-4180-a5af-4d87989f56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Letterhead template_Updated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 Bendersky</dc:creator>
  <cp:keywords/>
  <dc:description/>
  <cp:lastModifiedBy>Cari Bendersky</cp:lastModifiedBy>
  <cp:revision>8</cp:revision>
  <cp:lastPrinted>2023-03-14T02:42:00Z</cp:lastPrinted>
  <dcterms:created xsi:type="dcterms:W3CDTF">2026-07-17T04:00:00Z</dcterms:created>
  <dcterms:modified xsi:type="dcterms:W3CDTF">2026-08-12T23:34:46Z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27bf3314-66ea-4e9c-97ec-b3d7a8b0a46f</vt:lpwstr>
  </property>
  <property fmtid="{D5CDD505-2E9C-101B-9397-08002B2CF9AE}" pid="3" name="ContentTypeId">
    <vt:lpwstr>0x0101006E90D6AF9FB46A41BBCB7D2594930002</vt:lpwstr>
  </property>
  <property fmtid="{D5CDD505-2E9C-101B-9397-08002B2CF9AE}" pid="4" name="MediaServiceImageTags">
    <vt:lpwstr/>
  </property>
</Properties>
</file>