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header.xml" ContentType="application/vnd.openxmlformats-officedocument.wordprocessingml.header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771D5" w:rsidR="00E771D5" w:rsidP="00E771D5" w:rsidRDefault="00294F0B" w14:paraId="6C1F4B80" w14:textId="5CD9EBEF">
      <w:pPr>
        <w:jc w:val="center"/>
        <w:rPr>
          <w:rFonts w:ascii="Aptos Display" w:hAnsi="Aptos Display" w:eastAsia="Aptos Display" w:cs="Aptos Display"/>
          <w:b/>
          <w:bCs/>
          <w:color w:val="000000" w:themeColor="text1"/>
          <w:sz w:val="44"/>
          <w:szCs w:val="44"/>
          <w:lang w:val="en-AU"/>
        </w:rPr>
      </w:pPr>
      <w:r w:rsidRPr="00E771D5">
        <w:rPr>
          <w:rFonts w:ascii="Aptos Display" w:hAnsi="Aptos Display" w:eastAsia="Aptos Display" w:cs="Aptos Display"/>
          <w:b/>
          <w:bCs/>
          <w:color w:val="000000" w:themeColor="text1"/>
          <w:sz w:val="44"/>
          <w:szCs w:val="44"/>
          <w:lang w:val="en-AU"/>
        </w:rPr>
        <w:t>Packing Slip</w:t>
      </w:r>
    </w:p>
    <w:p w:rsidRPr="00853254" w:rsidR="00805A51" w:rsidP="194BC009" w:rsidRDefault="00805A51" w14:paraId="4B371057" w14:textId="73AE68A1">
      <w:pPr>
        <w:jc w:val="center"/>
        <w:rPr>
          <w:rFonts w:ascii="Aptos Display" w:hAnsi="Aptos Display" w:eastAsia="Aptos Display" w:cs="Aptos Display"/>
          <w:color w:val="000000" w:themeColor="text1"/>
        </w:rPr>
      </w:pPr>
    </w:p>
    <w:p w:rsidRPr="00853254" w:rsidR="00805A51" w:rsidP="4E68ECCE" w:rsidRDefault="315C0DB8" w14:paraId="72AE5097" w14:textId="7BD5D42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4E68ECCE" w:rsidR="315C0DB8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lang w:val="en-AU"/>
        </w:rPr>
        <w:t xml:space="preserve">Shipment reference (AWB#): </w:t>
      </w:r>
      <w:r w:rsidRPr="4E68ECCE" w:rsidR="5C458B78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lang w:val="en-AU"/>
        </w:rPr>
        <w:t xml:space="preserve"> </w:t>
      </w:r>
      <w:r w:rsidRPr="4E68ECCE" w:rsidR="03DD90F2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highlight w:val="yellow"/>
          <w:lang w:val="en-AU"/>
        </w:rPr>
        <w:t>DHL 8675309</w:t>
      </w:r>
      <w:r w:rsidRPr="4E68ECCE" w:rsidR="5C458B78">
        <w:rPr>
          <w:rFonts w:ascii="Aptos" w:hAnsi="Aptos" w:eastAsia="Aptos" w:cs="Aptos"/>
          <w:i w:val="1"/>
          <w:iCs w:val="1"/>
          <w:color w:val="000000" w:themeColor="text1" w:themeTint="FF" w:themeShade="FF"/>
          <w:sz w:val="22"/>
          <w:szCs w:val="22"/>
          <w:lang w:val="en-AU"/>
        </w:rPr>
        <w:t xml:space="preserve"> </w:t>
      </w:r>
      <w:r>
        <w:tab/>
      </w:r>
      <w:r>
        <w:tab/>
      </w:r>
      <w:r w:rsidRPr="4E68ECCE" w:rsidR="315C0DB8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lang w:val="en-AU"/>
        </w:rPr>
        <w:t xml:space="preserve">Date: </w:t>
      </w:r>
      <w:r w:rsidRPr="4E68ECCE" w:rsidR="00294F0B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highlight w:val="yellow"/>
          <w:lang w:val="en-AU"/>
        </w:rPr>
        <w:t>03</w:t>
      </w:r>
      <w:r w:rsidRPr="4E68ECCE" w:rsidR="315C0DB8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highlight w:val="yellow"/>
          <w:lang w:val="en-AU"/>
        </w:rPr>
        <w:t>/0</w:t>
      </w:r>
      <w:r w:rsidRPr="4E68ECCE" w:rsidR="00294F0B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highlight w:val="yellow"/>
          <w:lang w:val="en-AU"/>
        </w:rPr>
        <w:t>8</w:t>
      </w:r>
      <w:r w:rsidRPr="4E68ECCE" w:rsidR="315C0DB8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highlight w:val="yellow"/>
          <w:lang w:val="en-AU"/>
        </w:rPr>
        <w:t>/2026</w:t>
      </w:r>
    </w:p>
    <w:p w:rsidRPr="00853254" w:rsidR="00805A51" w:rsidP="4E68ECCE" w:rsidRDefault="00805A51" w14:paraId="6FEE9720" w14:textId="7441CA48">
      <w:pPr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highlight w:val="yellow"/>
          <w:lang w:val="en-AU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500"/>
        <w:gridCol w:w="4500"/>
      </w:tblGrid>
      <w:tr w:rsidR="4E68ECCE" w:rsidTr="5EFC0999" w14:paraId="57F3C1CB">
        <w:trPr>
          <w:trHeight w:val="300"/>
        </w:trPr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4E68ECCE" w:rsidP="5EFC0999" w:rsidRDefault="4E68ECCE" w14:paraId="11D34EE4" w14:textId="38D66AE7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</w:pPr>
            <w:r w:rsidRPr="5EFC0999" w:rsidR="504BFB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Shipper:</w:t>
            </w:r>
          </w:p>
          <w:p w:rsidR="63ABA650" w:rsidP="63ABA650" w:rsidRDefault="63ABA650" w14:paraId="6EDDA5E3" w14:textId="593E711B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</w:pPr>
          </w:p>
          <w:p w:rsidR="4E68ECCE" w:rsidP="5EFC0999" w:rsidRDefault="4E68ECCE" w14:paraId="34067893" w14:textId="631C450D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  <w:r w:rsidRPr="5EFC0999" w:rsidR="4E68EC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Business name:</w:t>
            </w:r>
          </w:p>
          <w:p w:rsidR="4E68ECCE" w:rsidP="5EFC0999" w:rsidRDefault="4E68ECCE" w14:paraId="6F367EF1" w14:textId="13749807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</w:p>
          <w:p w:rsidR="4E68ECCE" w:rsidP="5EFC0999" w:rsidRDefault="4E68ECCE" w14:paraId="102D1005" w14:textId="101A7ED0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  <w:r w:rsidRPr="5EFC0999" w:rsidR="504BFB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Full Address:</w:t>
            </w:r>
          </w:p>
          <w:p w:rsidR="4E68ECCE" w:rsidP="5EFC0999" w:rsidRDefault="4E68ECCE" w14:paraId="3AF77B7A" w14:textId="1965B91C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</w:pPr>
          </w:p>
          <w:p w:rsidR="4E68ECCE" w:rsidP="5EFC0999" w:rsidRDefault="4E68ECCE" w14:paraId="54F98623" w14:textId="58C0649A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  <w:r w:rsidRPr="5EFC0999" w:rsidR="4E68EC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Full Contact Name:</w:t>
            </w:r>
          </w:p>
          <w:p w:rsidR="4E68ECCE" w:rsidP="5EFC0999" w:rsidRDefault="4E68ECCE" w14:paraId="0E86FD57" w14:textId="1C9D8BD3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</w:pPr>
          </w:p>
          <w:p w:rsidR="4E68ECCE" w:rsidP="5EFC0999" w:rsidRDefault="4E68ECCE" w14:paraId="502C1652" w14:textId="55504560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  <w:r w:rsidRPr="5EFC0999" w:rsidR="4E68EC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Phone number:</w:t>
            </w:r>
          </w:p>
          <w:p w:rsidR="4E68ECCE" w:rsidP="5EFC0999" w:rsidRDefault="4E68ECCE" w14:paraId="22ADB9E9" w14:textId="693B6F90">
            <w:pPr>
              <w:pStyle w:val="Normal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US"/>
              </w:rPr>
            </w:pPr>
          </w:p>
          <w:p w:rsidR="4E68ECCE" w:rsidP="5EFC0999" w:rsidRDefault="4E68ECCE" w14:paraId="4DE94B2E" w14:textId="40FBDAF2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EFC0999" w:rsidR="4E68EC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highlight w:val="yellow"/>
                <w:lang w:val="en-NZ"/>
              </w:rPr>
              <w:t>Email Address:</w:t>
            </w:r>
            <w:r w:rsidRPr="5EFC0999" w:rsidR="4E68EC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 </w:t>
            </w:r>
          </w:p>
        </w:tc>
        <w:tc>
          <w:tcPr>
            <w:tcW w:w="4500" w:type="dxa"/>
            <w:tcMar>
              <w:left w:w="105" w:type="dxa"/>
              <w:right w:w="105" w:type="dxa"/>
            </w:tcMar>
            <w:vAlign w:val="top"/>
          </w:tcPr>
          <w:p w:rsidR="4E68ECCE" w:rsidP="4E68ECCE" w:rsidRDefault="4E68ECCE" w14:paraId="444CDE39" w14:textId="65F7AB74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</w:pPr>
            <w:r w:rsidRPr="4E68ECCE" w:rsidR="4E68EC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Consignee</w:t>
            </w:r>
          </w:p>
          <w:p w:rsidR="4E68ECCE" w:rsidP="63ABA650" w:rsidRDefault="4E68ECCE" w14:paraId="1AA832A0" w14:textId="084181F4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ABA650" w:rsidR="504BFB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Business name: </w:t>
            </w:r>
            <w:r w:rsidRPr="63ABA650" w:rsidR="504BFB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Wilderlab NZ</w:t>
            </w:r>
          </w:p>
          <w:p w:rsidR="4E68ECCE" w:rsidP="4E68ECCE" w:rsidRDefault="4E68ECCE" w14:paraId="1197E1BE" w14:textId="22E46057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4E68ECCE" w:rsidP="63ABA650" w:rsidRDefault="4E68ECCE" w14:paraId="46AEB262" w14:textId="70798F74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ABA650" w:rsidR="504BFB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Full Address:   </w:t>
            </w:r>
            <w:r w:rsidRPr="63ABA650" w:rsidR="320297B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Level 2, </w:t>
            </w:r>
            <w:r w:rsidRPr="63ABA650" w:rsidR="504BFB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129 Park Road</w:t>
            </w:r>
          </w:p>
          <w:p w:rsidR="4E68ECCE" w:rsidP="63ABA650" w:rsidRDefault="4E68ECCE" w14:paraId="7D5AA610" w14:textId="3E8CAD33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ABA650" w:rsidR="504BFB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                          Miramar, Wellington </w:t>
            </w:r>
          </w:p>
          <w:p w:rsidR="4E68ECCE" w:rsidP="63ABA650" w:rsidRDefault="4E68ECCE" w14:paraId="27677116" w14:textId="7F9043B1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ABA650" w:rsidR="504BFB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                          6022</w:t>
            </w:r>
          </w:p>
          <w:p w:rsidR="4E68ECCE" w:rsidP="4E68ECCE" w:rsidRDefault="4E68ECCE" w14:paraId="456B5AC1" w14:textId="7ADCDEF2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4E68ECCE" w:rsidP="4E68ECCE" w:rsidRDefault="4E68ECCE" w14:paraId="7764CD9C" w14:textId="097958C9">
            <w:pPr>
              <w:spacing w:before="0" w:beforeAutospacing="off" w:after="0" w:afterAutospacing="off" w:line="259" w:lineRule="auto"/>
              <w:ind w:left="0" w:right="0"/>
              <w:jc w:val="left"/>
            </w:pPr>
            <w:r w:rsidRPr="63ABA650" w:rsidR="504BFB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Full Contact Name: </w:t>
            </w:r>
            <w:r w:rsidRPr="63ABA650" w:rsidR="504BFB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Tiso Ross</w:t>
            </w:r>
          </w:p>
          <w:p w:rsidR="63ABA650" w:rsidP="63ABA650" w:rsidRDefault="63ABA650" w14:paraId="2A09FF85" w14:textId="24CC9605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</w:pPr>
          </w:p>
          <w:p w:rsidR="4E68ECCE" w:rsidP="63ABA650" w:rsidRDefault="4E68ECCE" w14:paraId="167F4082" w14:textId="16E08362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ABA650" w:rsidR="504BFB8C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Phone number: </w:t>
            </w:r>
            <w:r w:rsidRPr="63ABA650" w:rsidR="504BFB8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>+64 380 7000</w:t>
            </w:r>
          </w:p>
          <w:p w:rsidR="4E68ECCE" w:rsidP="4E68ECCE" w:rsidRDefault="4E68ECCE" w14:paraId="431769D1" w14:textId="7AF7C2FE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  <w:p w:rsidR="4E68ECCE" w:rsidP="4E68ECCE" w:rsidRDefault="4E68ECCE" w14:paraId="0418F97E" w14:textId="1467A3DE">
            <w:pPr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4E68ECCE" w:rsidR="4E68ECCE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  <w:t xml:space="preserve">Email Address: </w:t>
            </w:r>
            <w:hyperlink r:id="Ra3f8eaf573f8449c">
              <w:r w:rsidRPr="4E68ECCE" w:rsidR="4E68ECCE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lang w:val="en-NZ"/>
                </w:rPr>
                <w:t>orders@wilderlab.co</w:t>
              </w:r>
            </w:hyperlink>
          </w:p>
          <w:p w:rsidR="4E68ECCE" w:rsidP="4E68ECCE" w:rsidRDefault="4E68ECCE" w14:paraId="4D40CF3C" w14:textId="6F0C6F2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NZ"/>
              </w:rPr>
            </w:pPr>
          </w:p>
        </w:tc>
      </w:tr>
    </w:tbl>
    <w:p w:rsidRPr="00853254" w:rsidR="00805A51" w:rsidP="194BC009" w:rsidRDefault="00805A51" w14:paraId="0DB2A96B" w14:textId="33A8D97A">
      <w:pPr>
        <w:rPr>
          <w:rFonts w:ascii="Aptos Display" w:hAnsi="Aptos Display" w:eastAsia="Aptos Display" w:cs="Aptos Display"/>
          <w:color w:val="000000" w:themeColor="text1"/>
        </w:rPr>
      </w:pPr>
    </w:p>
    <w:p w:rsidRPr="00E771D5" w:rsidR="00853254" w:rsidP="63ABA650" w:rsidRDefault="00E771D5" w14:paraId="2D8F03C9" w14:textId="1EC7A37D">
      <w:pPr>
        <w:spacing w:before="200" w:after="60"/>
      </w:pPr>
      <w:r w:rsidRPr="63ABA650" w:rsidR="579F1BC7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lang w:val="en-AU"/>
        </w:rPr>
        <w:t>Contents</w:t>
      </w:r>
      <w:r w:rsidRPr="63ABA650" w:rsidR="07190510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lang w:val="en-AU"/>
        </w:rPr>
        <w:t xml:space="preserve"> of Shipment</w:t>
      </w:r>
      <w:r w:rsidRPr="63ABA650" w:rsidR="579F1BC7">
        <w:rPr>
          <w:rFonts w:ascii="Aptos Display" w:hAnsi="Aptos Display" w:eastAsia="Aptos Display" w:cs="Aptos Display"/>
          <w:b w:val="1"/>
          <w:bCs w:val="1"/>
          <w:color w:val="000000" w:themeColor="text1" w:themeTint="FF" w:themeShade="FF"/>
          <w:lang w:val="en-AU"/>
        </w:rPr>
        <w:t>:</w:t>
      </w:r>
    </w:p>
    <w:tbl>
      <w:tblPr>
        <w:tblStyle w:val="TableNormal"/>
        <w:bidiVisual w:val="0"/>
        <w:tblW w:w="9127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800"/>
        <w:gridCol w:w="1740"/>
        <w:gridCol w:w="1545"/>
        <w:gridCol w:w="1020"/>
        <w:gridCol w:w="930"/>
        <w:gridCol w:w="960"/>
        <w:gridCol w:w="1132"/>
      </w:tblGrid>
      <w:tr w:rsidR="63ABA650" w:rsidTr="5EFC0999" w14:paraId="31A874DC">
        <w:trPr>
          <w:trHeight w:val="585"/>
        </w:trPr>
        <w:tc>
          <w:tcPr>
            <w:tcW w:w="18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133816A8" w14:textId="3CC61145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Product</w:t>
            </w:r>
          </w:p>
        </w:tc>
        <w:tc>
          <w:tcPr>
            <w:tcW w:w="1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40B500B4" w14:textId="55BC9ECB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Manufacturer &amp; Country of Origin</w:t>
            </w:r>
          </w:p>
        </w:tc>
        <w:tc>
          <w:tcPr>
            <w:tcW w:w="15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092C0054" w14:textId="4BCE757A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 xml:space="preserve">HS Product Code: </w:t>
            </w:r>
          </w:p>
        </w:tc>
        <w:tc>
          <w:tcPr>
            <w:tcW w:w="10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135E8D89" w14:textId="5DF18A12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Qty</w:t>
            </w:r>
          </w:p>
        </w:tc>
        <w:tc>
          <w:tcPr>
            <w:tcW w:w="9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7EDD2DE1" w14:textId="76750A99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UoM</w:t>
            </w:r>
            <w:r>
              <w:br/>
            </w:r>
            <w:r w:rsidRPr="63ABA650" w:rsidR="63ABA65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(mL, g, mg)</w:t>
            </w:r>
          </w:p>
        </w:tc>
        <w:tc>
          <w:tcPr>
            <w:tcW w:w="9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1115A702" w14:textId="24587690">
            <w:pPr>
              <w:spacing w:before="12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Unit Price (NZD)</w:t>
            </w:r>
          </w:p>
        </w:tc>
        <w:tc>
          <w:tcPr>
            <w:tcW w:w="113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519789AE" w14:textId="2351A568">
            <w:pPr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 xml:space="preserve">Total (NZD) </w:t>
            </w:r>
          </w:p>
        </w:tc>
      </w:tr>
      <w:tr w:rsidR="63ABA650" w:rsidTr="5EFC0999" w14:paraId="0553C1B2">
        <w:trPr>
          <w:trHeight w:val="450"/>
        </w:trPr>
        <w:tc>
          <w:tcPr>
            <w:tcW w:w="18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17D195DD" w14:textId="130F54F9">
            <w:pPr>
              <w:spacing w:before="120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Extracted DNA from</w:t>
            </w:r>
            <w:r w:rsidRPr="63ABA650" w:rsidR="25589951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environmental</w:t>
            </w:r>
            <w:r w:rsidRPr="63ABA650" w:rsidR="1E0142F9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highlight w:val="yellow"/>
                <w:lang w:val="en-AU"/>
              </w:rPr>
              <w:t>(sea water)</w:t>
            </w:r>
            <w:r w:rsidRPr="63ABA650" w:rsidR="677FEEAB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highlight w:val="yellow"/>
                <w:lang w:val="en-AU"/>
              </w:rPr>
              <w:t xml:space="preserve"> </w:t>
            </w: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sample</w:t>
            </w:r>
          </w:p>
        </w:tc>
        <w:tc>
          <w:tcPr>
            <w:tcW w:w="174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39F6E7AB" w14:textId="446DFE0F">
            <w:pPr>
              <w:tabs>
                <w:tab w:val="left" w:leader="none" w:pos="4450"/>
                <w:tab w:val="left" w:leader="none" w:pos="4660"/>
              </w:tabs>
              <w:spacing w:before="12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highlight w:val="yellow"/>
                <w:lang w:val="en-AU"/>
              </w:rPr>
              <w:t>University of Washington, USA</w:t>
            </w:r>
          </w:p>
        </w:tc>
        <w:tc>
          <w:tcPr>
            <w:tcW w:w="154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3768A1FC" w14:textId="796413EA">
            <w:pPr>
              <w:tabs>
                <w:tab w:val="left" w:leader="none" w:pos="4450"/>
                <w:tab w:val="left" w:leader="none" w:pos="4660"/>
              </w:tabs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29349990</w:t>
            </w:r>
          </w:p>
        </w:tc>
        <w:tc>
          <w:tcPr>
            <w:tcW w:w="102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5EFC0999" w:rsidRDefault="63ABA650" w14:paraId="2BE3AB2B" w14:textId="636CEB94">
            <w:pPr>
              <w:tabs>
                <w:tab w:val="left" w:leader="none" w:pos="4450"/>
                <w:tab w:val="left" w:leader="none" w:pos="4660"/>
              </w:tabs>
              <w:spacing w:before="12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commentRangeStart w:id="635440119"/>
            <w:r w:rsidRPr="5EFC0999" w:rsidR="3C2784FD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highlight w:val="yellow"/>
                <w:lang w:val="en-AU"/>
              </w:rPr>
              <w:t>112</w:t>
            </w:r>
            <w:commentRangeEnd w:id="635440119"/>
            <w:r>
              <w:rPr>
                <w:rStyle w:val="CommentReference"/>
              </w:rPr>
              <w:commentReference w:id="635440119"/>
            </w:r>
          </w:p>
        </w:tc>
        <w:tc>
          <w:tcPr>
            <w:tcW w:w="9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73AD66B7" w14:textId="7616D94C">
            <w:pPr>
              <w:tabs>
                <w:tab w:val="left" w:leader="none" w:pos="4450"/>
                <w:tab w:val="left" w:leader="none" w:pos="4660"/>
              </w:tabs>
              <w:spacing w:before="12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.2ml</w:t>
            </w:r>
          </w:p>
        </w:tc>
        <w:tc>
          <w:tcPr>
            <w:tcW w:w="9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6D7C09D0" w14:textId="03BFB4D3">
            <w:pPr>
              <w:tabs>
                <w:tab w:val="left" w:leader="none" w:pos="4450"/>
                <w:tab w:val="left" w:leader="none" w:pos="4660"/>
              </w:tabs>
              <w:spacing w:before="12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NZD</w:t>
            </w:r>
          </w:p>
        </w:tc>
        <w:tc>
          <w:tcPr>
            <w:tcW w:w="1132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3ABA650" w:rsidP="63ABA650" w:rsidRDefault="63ABA650" w14:paraId="05D76E26" w14:textId="04F516C5">
            <w:pPr>
              <w:tabs>
                <w:tab w:val="left" w:leader="none" w:pos="4450"/>
                <w:tab w:val="left" w:leader="none" w:pos="4660"/>
              </w:tabs>
              <w:spacing w:before="120" w:beforeAutospacing="off" w:after="0" w:afterAutospacing="off" w:line="259" w:lineRule="auto"/>
              <w:ind w:left="0" w:right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63ABA650" w:rsidR="63ABA650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 NZD</w:t>
            </w:r>
          </w:p>
        </w:tc>
      </w:tr>
    </w:tbl>
    <w:p w:rsidRPr="00E771D5" w:rsidR="00853254" w:rsidP="63ABA650" w:rsidRDefault="00E771D5" w14:paraId="603A891C" w14:textId="0C433DE1">
      <w:pPr>
        <w:pStyle w:val="Normal"/>
        <w:spacing w:before="200" w:after="6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ABA650" w:rsidR="57977D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>Sincerely,</w:t>
      </w:r>
    </w:p>
    <w:p w:rsidRPr="00E771D5" w:rsidR="00853254" w:rsidP="63ABA650" w:rsidRDefault="00E771D5" w14:paraId="0ABE3CC9" w14:textId="52CC1E6D">
      <w:pPr>
        <w:spacing w:before="6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57977DE4">
        <w:drawing>
          <wp:inline wp14:editId="228F52CB" wp14:anchorId="018A7E4C">
            <wp:extent cx="3790950" cy="923925"/>
            <wp:effectExtent l="0" t="0" r="0" b="0"/>
            <wp:docPr id="488517549" name="drawing" title="Microsoft Office Signature Line..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88517549" name="Picture 488517549"/>
                    <pic:cNvPicPr/>
                  </pic:nvPicPr>
                  <pic:blipFill>
                    <a:blip xmlns:r="http://schemas.openxmlformats.org/officeDocument/2006/relationships" r:embed="rId200648428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63ABA650" w:rsidR="57977DE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NZ"/>
        </w:rPr>
        <w:t>[Your name]</w:t>
      </w:r>
      <w:r>
        <w:br/>
      </w:r>
      <w:r w:rsidRPr="63ABA650" w:rsidR="57977D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NZ"/>
        </w:rPr>
        <w:t>[Position, Company]</w:t>
      </w:r>
      <w:r>
        <w:br/>
      </w:r>
      <w:r w:rsidRPr="63ABA650" w:rsidR="57977D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Phone: </w:t>
      </w:r>
      <w:r w:rsidRPr="63ABA650" w:rsidR="57977D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NZ"/>
        </w:rPr>
        <w:t>[Phone number, including country code]</w:t>
      </w:r>
      <w:r>
        <w:br/>
      </w:r>
      <w:r w:rsidRPr="63ABA650" w:rsidR="57977D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NZ"/>
        </w:rPr>
        <w:t xml:space="preserve">Email: </w:t>
      </w:r>
      <w:r w:rsidRPr="63ABA650" w:rsidR="57977DE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NZ"/>
        </w:rPr>
        <w:t>[Email address]</w:t>
      </w:r>
    </w:p>
    <w:sectPr w:rsidRPr="00E771D5" w:rsidR="00853254" w:rsidSect="00CD79AD">
      <w:footerReference w:type="default" r:id="rId10"/>
      <w:pgSz w:w="11906" w:h="16838" w:orient="portrait"/>
      <w:pgMar w:top="2820" w:right="1440" w:bottom="1440" w:left="1440" w:header="708" w:footer="708" w:gutter="0"/>
      <w:cols w:space="708"/>
      <w:docGrid w:linePitch="360"/>
      <w:headerReference w:type="default" r:id="Ree981db4ea854b18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CB" w:author="Cari Bendersky" w:date="2026-08-13T11:30:05" w:id="635440119">
    <w:p xmlns:w14="http://schemas.microsoft.com/office/word/2010/wordml" xmlns:w="http://schemas.openxmlformats.org/wordprocessingml/2006/main" w:rsidR="2DDA7DC4" w:rsidRDefault="221604C2" w14:paraId="49A0BC7A" w14:textId="46A92257">
      <w:pPr>
        <w:pStyle w:val="CommentText"/>
      </w:pPr>
      <w:r>
        <w:rPr>
          <w:rStyle w:val="CommentReference"/>
        </w:rPr>
        <w:annotationRef/>
      </w:r>
      <w:r w:rsidRPr="1C27EA41" w:rsidR="1FA86597">
        <w:t>This should be the total amount of samples you are sending in the package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9A0BC7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0196928" w16cex:dateUtc="2026-08-12T23:30:05.19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9A0BC7A" w16cid:durableId="0019692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345A" w:rsidP="00805A51" w:rsidRDefault="00DA345A" w14:paraId="36A0DE46" w14:textId="77777777">
      <w:r>
        <w:separator/>
      </w:r>
    </w:p>
  </w:endnote>
  <w:endnote w:type="continuationSeparator" w:id="0">
    <w:p w:rsidR="00DA345A" w:rsidP="00805A51" w:rsidRDefault="00DA345A" w14:paraId="3248C1E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 PL SungtiL GB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53254" w:rsidR="00805A51" w:rsidRDefault="00805A51" w14:paraId="4351572D" w14:textId="622A14E1">
    <w:pPr>
      <w:pStyle w:val="Footer"/>
      <w:rPr>
        <w:rFonts w:ascii="Nunito Sans" w:hAnsi="Nunito Sans"/>
        <w:color w:val="1F4E79" w:themeColor="accent5" w:themeShade="80"/>
        <w:sz w:val="16"/>
        <w:szCs w:val="16"/>
      </w:rPr>
    </w:pPr>
    <w:r w:rsidRPr="00853254">
      <w:rPr>
        <w:rFonts w:ascii="Nunito Sans" w:hAnsi="Nunito Sans"/>
        <w:color w:val="1F4E79" w:themeColor="accent5" w:themeShade="80"/>
        <w:sz w:val="16"/>
        <w:szCs w:val="16"/>
      </w:rPr>
      <w:ptab w:alignment="center" w:relativeTo="margin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345A" w:rsidP="00805A51" w:rsidRDefault="00DA345A" w14:paraId="2DEC61A7" w14:textId="77777777">
      <w:r>
        <w:separator/>
      </w:r>
    </w:p>
  </w:footnote>
  <w:footnote w:type="continuationSeparator" w:id="0">
    <w:p w:rsidR="00DA345A" w:rsidP="00805A51" w:rsidRDefault="00DA345A" w14:paraId="05A31512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68ECCE" w:rsidTr="4E68ECCE" w14:paraId="030487AC">
      <w:trPr>
        <w:trHeight w:val="300"/>
      </w:trPr>
      <w:tc>
        <w:tcPr>
          <w:tcW w:w="3005" w:type="dxa"/>
          <w:tcMar/>
        </w:tcPr>
        <w:p w:rsidR="4E68ECCE" w:rsidP="4E68ECCE" w:rsidRDefault="4E68ECCE" w14:paraId="2594BBBA" w14:textId="7A9EEA3B">
          <w:pPr>
            <w:pStyle w:val="Header"/>
            <w:bidi w:val="0"/>
            <w:ind w:left="-115"/>
            <w:jc w:val="left"/>
          </w:pPr>
          <w:r w:rsidR="4E68ECCE">
            <w:drawing>
              <wp:inline wp14:editId="7EB97E83" wp14:anchorId="4D0A6314">
                <wp:extent cx="723900" cy="723900"/>
                <wp:effectExtent l="0" t="0" r="0" b="0"/>
                <wp:docPr id="34749179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347491790" name="Picture 34749179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72730704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723900" cy="7239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4E68ECCE" w:rsidP="4E68ECCE" w:rsidRDefault="4E68ECCE" w14:paraId="18B3DCC1" w14:textId="5037DBC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E68ECCE" w:rsidP="4E68ECCE" w:rsidRDefault="4E68ECCE" w14:paraId="234C6E02" w14:textId="4976DDEF">
          <w:pPr>
            <w:pStyle w:val="Header"/>
            <w:bidi w:val="0"/>
            <w:ind w:right="-115"/>
            <w:jc w:val="right"/>
          </w:pPr>
        </w:p>
      </w:tc>
    </w:tr>
  </w:tbl>
  <w:p w:rsidR="4E68ECCE" w:rsidP="4E68ECCE" w:rsidRDefault="4E68ECCE" w14:paraId="2D55C581" w14:textId="5729C525">
    <w:pPr>
      <w:pStyle w:val="Header"/>
      <w:bidi w:val="0"/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Cari Bendersky">
    <w15:presenceInfo w15:providerId="AD" w15:userId="S::cari@wilderlab.co::664ff3f0-18ca-4457-83c7-9c671b95f44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B34"/>
    <w:rsid w:val="0006145D"/>
    <w:rsid w:val="000D58A6"/>
    <w:rsid w:val="00270085"/>
    <w:rsid w:val="00294F0B"/>
    <w:rsid w:val="004679CF"/>
    <w:rsid w:val="005C7454"/>
    <w:rsid w:val="00601EBD"/>
    <w:rsid w:val="00661FCD"/>
    <w:rsid w:val="00712720"/>
    <w:rsid w:val="00751685"/>
    <w:rsid w:val="00757D48"/>
    <w:rsid w:val="00770B34"/>
    <w:rsid w:val="007D7EAB"/>
    <w:rsid w:val="00802554"/>
    <w:rsid w:val="00805A51"/>
    <w:rsid w:val="008102FA"/>
    <w:rsid w:val="00810C71"/>
    <w:rsid w:val="00825445"/>
    <w:rsid w:val="00853254"/>
    <w:rsid w:val="00890DC6"/>
    <w:rsid w:val="008E0C7B"/>
    <w:rsid w:val="00936E5E"/>
    <w:rsid w:val="0094224B"/>
    <w:rsid w:val="0095322D"/>
    <w:rsid w:val="0099073D"/>
    <w:rsid w:val="009C65E6"/>
    <w:rsid w:val="00A0778A"/>
    <w:rsid w:val="00A129E6"/>
    <w:rsid w:val="00A34A96"/>
    <w:rsid w:val="00BC16D2"/>
    <w:rsid w:val="00C91ED5"/>
    <w:rsid w:val="00CC47C4"/>
    <w:rsid w:val="00CD79AD"/>
    <w:rsid w:val="00CE0CA3"/>
    <w:rsid w:val="00D512CE"/>
    <w:rsid w:val="00D83764"/>
    <w:rsid w:val="00DA1C1A"/>
    <w:rsid w:val="00DA289F"/>
    <w:rsid w:val="00DA345A"/>
    <w:rsid w:val="00E771D5"/>
    <w:rsid w:val="00E9526F"/>
    <w:rsid w:val="00F62690"/>
    <w:rsid w:val="036E5829"/>
    <w:rsid w:val="0375D03B"/>
    <w:rsid w:val="03DD90F2"/>
    <w:rsid w:val="060C8473"/>
    <w:rsid w:val="069B2F91"/>
    <w:rsid w:val="069B2F91"/>
    <w:rsid w:val="07190510"/>
    <w:rsid w:val="08D8C6E2"/>
    <w:rsid w:val="0ABBCBD5"/>
    <w:rsid w:val="0C246CE9"/>
    <w:rsid w:val="0EAAB946"/>
    <w:rsid w:val="14DD9C7F"/>
    <w:rsid w:val="15589505"/>
    <w:rsid w:val="17AF2A1E"/>
    <w:rsid w:val="1896EC70"/>
    <w:rsid w:val="194BC009"/>
    <w:rsid w:val="195CDB92"/>
    <w:rsid w:val="1B638C01"/>
    <w:rsid w:val="1D9EE250"/>
    <w:rsid w:val="1DC7AF7B"/>
    <w:rsid w:val="1E0142F9"/>
    <w:rsid w:val="1E2A6D27"/>
    <w:rsid w:val="20652856"/>
    <w:rsid w:val="212245DD"/>
    <w:rsid w:val="21B84CE2"/>
    <w:rsid w:val="235222C3"/>
    <w:rsid w:val="242E0A2F"/>
    <w:rsid w:val="25589951"/>
    <w:rsid w:val="28D99789"/>
    <w:rsid w:val="29290E9D"/>
    <w:rsid w:val="29290E9D"/>
    <w:rsid w:val="29462F31"/>
    <w:rsid w:val="29E81D79"/>
    <w:rsid w:val="2BF65EF7"/>
    <w:rsid w:val="2EA87FC1"/>
    <w:rsid w:val="301671A7"/>
    <w:rsid w:val="30ACD842"/>
    <w:rsid w:val="315C0DB8"/>
    <w:rsid w:val="320297B8"/>
    <w:rsid w:val="320697D8"/>
    <w:rsid w:val="326B6FFA"/>
    <w:rsid w:val="3299E532"/>
    <w:rsid w:val="35215ED1"/>
    <w:rsid w:val="354D84EB"/>
    <w:rsid w:val="35ADBD7E"/>
    <w:rsid w:val="3AB3D153"/>
    <w:rsid w:val="3C2784FD"/>
    <w:rsid w:val="3CF0EED8"/>
    <w:rsid w:val="3DE7DA4F"/>
    <w:rsid w:val="3E530082"/>
    <w:rsid w:val="3FEBE482"/>
    <w:rsid w:val="4A43F139"/>
    <w:rsid w:val="4CEC2841"/>
    <w:rsid w:val="4CEC2841"/>
    <w:rsid w:val="4E68ECCE"/>
    <w:rsid w:val="504BFB8C"/>
    <w:rsid w:val="51FB5821"/>
    <w:rsid w:val="541030A9"/>
    <w:rsid w:val="54687AAD"/>
    <w:rsid w:val="57977DE4"/>
    <w:rsid w:val="579F1BC7"/>
    <w:rsid w:val="594D8AF3"/>
    <w:rsid w:val="59BBAB13"/>
    <w:rsid w:val="59FCC2D1"/>
    <w:rsid w:val="5B213F0F"/>
    <w:rsid w:val="5C458B78"/>
    <w:rsid w:val="5D364DD7"/>
    <w:rsid w:val="5E0E613E"/>
    <w:rsid w:val="5EFC0999"/>
    <w:rsid w:val="63ABA650"/>
    <w:rsid w:val="63FBA968"/>
    <w:rsid w:val="64A2C4CB"/>
    <w:rsid w:val="6561D0AD"/>
    <w:rsid w:val="677FEEAB"/>
    <w:rsid w:val="68FE8CA0"/>
    <w:rsid w:val="6C2481C3"/>
    <w:rsid w:val="707B3B80"/>
    <w:rsid w:val="707BC5BB"/>
    <w:rsid w:val="70C0E211"/>
    <w:rsid w:val="73CB152D"/>
    <w:rsid w:val="79517777"/>
    <w:rsid w:val="7AA6EDBE"/>
    <w:rsid w:val="7B4DA171"/>
    <w:rsid w:val="7B617733"/>
    <w:rsid w:val="7D5C8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DACE6"/>
  <w15:chartTrackingRefBased/>
  <w15:docId w15:val="{81206779-1A6D-43D4-9F46-FEF37052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1D5"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A51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05A51"/>
  </w:style>
  <w:style w:type="paragraph" w:styleId="Footer">
    <w:name w:val="footer"/>
    <w:basedOn w:val="Normal"/>
    <w:link w:val="FooterChar"/>
    <w:uiPriority w:val="99"/>
    <w:unhideWhenUsed/>
    <w:rsid w:val="00805A51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05A51"/>
  </w:style>
  <w:style w:type="character" w:styleId="Hyperlink">
    <w:name w:val="Hyperlink"/>
    <w:basedOn w:val="DefaultParagraphFont"/>
    <w:uiPriority w:val="99"/>
    <w:unhideWhenUsed/>
    <w:rsid w:val="00805A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A5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802554"/>
    <w:pPr>
      <w:spacing w:after="140"/>
      <w:jc w:val="both"/>
    </w:pPr>
    <w:rPr>
      <w:rFonts w:ascii="Liberation Serif" w:hAnsi="Liberation Serif" w:eastAsia="AR PL SungtiL GB" w:cs="Lohit Devanagari"/>
      <w:kern w:val="2"/>
      <w:lang w:eastAsia="zh-CN" w:bidi="hi-IN"/>
    </w:rPr>
  </w:style>
  <w:style w:type="character" w:styleId="BodyTextChar" w:customStyle="1">
    <w:name w:val="Body Text Char"/>
    <w:basedOn w:val="DefaultParagraphFont"/>
    <w:link w:val="BodyText"/>
    <w:rsid w:val="00802554"/>
    <w:rPr>
      <w:rFonts w:ascii="Liberation Serif" w:hAnsi="Liberation Serif" w:eastAsia="AR PL SungtiL GB" w:cs="Lohit Devanagari"/>
      <w:kern w:val="2"/>
      <w:lang w:eastAsia="zh-CN" w:bidi="hi-IN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microsoft.com/office/2019/05/relationships/documenttasks" Target="documenttasks/documenttasks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yperlink" Target="mailto:orders@wilderlab.co" TargetMode="External" Id="Ra3f8eaf573f8449c" /><Relationship Type="http://schemas.openxmlformats.org/officeDocument/2006/relationships/image" Target="/media/image2.png" Id="rId2006484287" /><Relationship Type="http://schemas.openxmlformats.org/officeDocument/2006/relationships/header" Target="header.xml" Id="Ree981db4ea854b18" /><Relationship Type="http://schemas.openxmlformats.org/officeDocument/2006/relationships/comments" Target="comments.xml" Id="R203bbe896bda4b15" /><Relationship Type="http://schemas.microsoft.com/office/2016/09/relationships/commentsIds" Target="commentsIds.xml" Id="R9b3eab39cee54926" /><Relationship Type="http://schemas.microsoft.com/office/2011/relationships/commentsExtended" Target="commentsExtended.xml" Id="Raea47692e3484199" /><Relationship Type="http://schemas.microsoft.com/office/2018/08/relationships/commentsExtensible" Target="commentsExtensible.xml" Id="Rb23f985b798442b6" /><Relationship Type="http://schemas.microsoft.com/office/2011/relationships/people" Target="people.xml" Id="R0efe4a34dee24020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77273070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Bendersky\Downloads\Letterhead%20template_Updated.dot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BA28F226-56A6-4ADA-B81C-5EE1EB577EB7}">
    <t:Anchor>
      <t:Comment id="794812510"/>
    </t:Anchor>
    <t:History>
      <t:Event id="{35482208-459A-4B65-9C94-3FF65B0B3F8A}" time="2026-07-16T22:43:22.892Z">
        <t:Attribution userId="S::cari@wilderlab.co::664ff3f0-18ca-4457-83c7-9c671b95f440" userProvider="AD" userName="Cari Bendersky"/>
        <t:Anchor>
          <t:Comment id="794812510"/>
        </t:Anchor>
        <t:Create/>
      </t:Event>
      <t:Event id="{E71C4DB1-D840-4071-8166-E51942E148E1}" time="2026-07-16T22:43:22.892Z">
        <t:Attribution userId="S::cari@wilderlab.co::664ff3f0-18ca-4457-83c7-9c671b95f440" userProvider="AD" userName="Cari Bendersky"/>
        <t:Anchor>
          <t:Comment id="794812510"/>
        </t:Anchor>
        <t:Assign userId="S::tiso@wilderlab.co::1a000679-3839-4ea4-bdbe-5008c3fe8b4d" userProvider="AD" userName="Tiso Ross"/>
      </t:Event>
      <t:Event id="{45D47F09-C292-41B8-BA12-03DF0EB8D3C6}" time="2026-07-16T22:43:22.892Z">
        <t:Attribution userId="S::cari@wilderlab.co::664ff3f0-18ca-4457-83c7-9c671b95f440" userProvider="AD" userName="Cari Bendersky"/>
        <t:Anchor>
          <t:Comment id="794812510"/>
        </t:Anchor>
        <t:SetTitle title="can you put your info here @Tiso Ross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d7b047-683e-4670-a115-0abe2fe6e0a6" xsi:nil="true"/>
    <lcf76f155ced4ddcb4097134ff3c332f xmlns="99be402f-6cf6-4180-a5af-4d87989f563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90D6AF9FB46A41BBCB7D2594930002" ma:contentTypeVersion="12" ma:contentTypeDescription="Create a new document." ma:contentTypeScope="" ma:versionID="8cd2a72f1103e293da4897a84d154cbc">
  <xsd:schema xmlns:xsd="http://www.w3.org/2001/XMLSchema" xmlns:xs="http://www.w3.org/2001/XMLSchema" xmlns:p="http://schemas.microsoft.com/office/2006/metadata/properties" xmlns:ns2="99be402f-6cf6-4180-a5af-4d87989f563a" xmlns:ns3="e3d7b047-683e-4670-a115-0abe2fe6e0a6" targetNamespace="http://schemas.microsoft.com/office/2006/metadata/properties" ma:root="true" ma:fieldsID="c7442c0e8fe0926a0dfc438870572dbc" ns2:_="" ns3:_="">
    <xsd:import namespace="99be402f-6cf6-4180-a5af-4d87989f563a"/>
    <xsd:import namespace="e3d7b047-683e-4670-a115-0abe2fe6e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e402f-6cf6-4180-a5af-4d87989f56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2c2fa22-3f56-4f61-80be-8db74e316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7b047-683e-4670-a115-0abe2fe6e0a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e9c70d-2b08-426d-a875-e93cf289c577}" ma:internalName="TaxCatchAll" ma:showField="CatchAllData" ma:web="e3d7b047-683e-4670-a115-0abe2fe6e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08C9B-8200-4FF6-9156-79C878AD25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95A04-A0DD-4B69-8DB8-B6173D0CA013}">
  <ds:schemaRefs>
    <ds:schemaRef ds:uri="http://schemas.microsoft.com/office/2006/metadata/properties"/>
    <ds:schemaRef ds:uri="http://schemas.microsoft.com/office/infopath/2007/PartnerControls"/>
    <ds:schemaRef ds:uri="e3d7b047-683e-4670-a115-0abe2fe6e0a6"/>
    <ds:schemaRef ds:uri="99be402f-6cf6-4180-a5af-4d87989f563a"/>
  </ds:schemaRefs>
</ds:datastoreItem>
</file>

<file path=customXml/itemProps3.xml><?xml version="1.0" encoding="utf-8"?>
<ds:datastoreItem xmlns:ds="http://schemas.openxmlformats.org/officeDocument/2006/customXml" ds:itemID="{E4432471-CA62-4746-AA5D-E9831DC6B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be402f-6cf6-4180-a5af-4d87989f563a"/>
    <ds:schemaRef ds:uri="e3d7b047-683e-4670-a115-0abe2fe6e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Letterhead template_Updated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 Bendersky</dc:creator>
  <keywords/>
  <dc:description/>
  <lastModifiedBy>Cari Bendersky</lastModifiedBy>
  <revision>13</revision>
  <lastPrinted>2023-03-14T02:42:00.0000000Z</lastPrinted>
  <dcterms:created xsi:type="dcterms:W3CDTF">2026-07-17T04:00:00.0000000Z</dcterms:created>
  <dcterms:modified xsi:type="dcterms:W3CDTF">2026-08-12T23:30:45.8358147Z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27bf3314-66ea-4e9c-97ec-b3d7a8b0a46f</vt:lpwstr>
  </property>
  <property fmtid="{D5CDD505-2E9C-101B-9397-08002B2CF9AE}" pid="3" name="ContentTypeId">
    <vt:lpwstr>0x0101006E90D6AF9FB46A41BBCB7D2594930002</vt:lpwstr>
  </property>
  <property fmtid="{D5CDD505-2E9C-101B-9397-08002B2CF9AE}" pid="4" name="MediaServiceImageTags">
    <vt:lpwstr/>
  </property>
</Properties>
</file>